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48E416A5" w:rsidRDefault="48E416A5" w14:paraId="2A48CCA7" w14:textId="04F1BC7E"/>
    <w:p w:rsidR="48E416A5" w:rsidP="48E416A5" w:rsidRDefault="48E416A5" w14:paraId="2CAE0371" w14:textId="2063E0C4">
      <w:pPr>
        <w:pStyle w:val="Normal"/>
      </w:pPr>
    </w:p>
    <w:p w:rsidR="48E416A5" w:rsidP="48E416A5" w:rsidRDefault="48E416A5" w14:paraId="584FF803" w14:textId="3F928204">
      <w:pPr>
        <w:pStyle w:val="Normal"/>
      </w:pPr>
    </w:p>
    <w:p w:rsidR="48E416A5" w:rsidP="48E416A5" w:rsidRDefault="48E416A5" w14:paraId="6E265CEE" w14:textId="7BA23F36">
      <w:pPr>
        <w:pStyle w:val="Normal"/>
      </w:pPr>
    </w:p>
    <w:p w:rsidR="48E416A5" w:rsidP="48E416A5" w:rsidRDefault="48E416A5" w14:paraId="18F498BF" w14:textId="6DBB70CC">
      <w:pPr>
        <w:pStyle w:val="Normal"/>
      </w:pPr>
    </w:p>
    <w:p w:rsidR="48E416A5" w:rsidP="48E416A5" w:rsidRDefault="48E416A5" w14:paraId="680CDC61" w14:textId="534B9F5F">
      <w:pPr>
        <w:pStyle w:val="Normal"/>
      </w:pPr>
    </w:p>
    <w:p w:rsidR="48E416A5" w:rsidP="48E416A5" w:rsidRDefault="48E416A5" w14:paraId="07D01F29" w14:textId="4111914D">
      <w:pPr>
        <w:pStyle w:val="Normal"/>
      </w:pPr>
    </w:p>
    <w:p w:rsidR="48E416A5" w:rsidP="48E416A5" w:rsidRDefault="48E416A5" w14:paraId="2F8BC796" w14:textId="7F5307F9">
      <w:pPr>
        <w:pStyle w:val="Normal"/>
      </w:pPr>
    </w:p>
    <w:p w:rsidR="48E416A5" w:rsidP="48E416A5" w:rsidRDefault="48E416A5" w14:paraId="1AB6566B" w14:textId="04019C30">
      <w:pPr>
        <w:pStyle w:val="Normal"/>
        <w:spacing w:line="480" w:lineRule="auto"/>
        <w:jc w:val="center"/>
      </w:pPr>
      <w:r w:rsidRPr="48E416A5" w:rsidR="48E416A5">
        <w:rPr>
          <w:rFonts w:ascii="Times New Roman" w:hAnsi="Times New Roman" w:eastAsia="Times New Roman" w:cs="Times New Roman"/>
        </w:rPr>
        <w:t>Evidence Form</w:t>
      </w:r>
    </w:p>
    <w:p w:rsidR="48E416A5" w:rsidP="48E416A5" w:rsidRDefault="48E416A5" w14:paraId="3380F6E7" w14:textId="1958BD9B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</w:rPr>
      </w:pPr>
      <w:r w:rsidRPr="48E416A5" w:rsidR="48E416A5">
        <w:rPr>
          <w:rFonts w:ascii="Times New Roman" w:hAnsi="Times New Roman" w:eastAsia="Times New Roman" w:cs="Times New Roman"/>
        </w:rPr>
        <w:t>Wesston Dana</w:t>
      </w:r>
    </w:p>
    <w:p w:rsidR="48E416A5" w:rsidP="48E416A5" w:rsidRDefault="48E416A5" w14:paraId="75E20046" w14:textId="62C196BC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</w:rPr>
      </w:pPr>
      <w:r w:rsidRPr="48E416A5" w:rsidR="48E416A5">
        <w:rPr>
          <w:rFonts w:ascii="Times New Roman" w:hAnsi="Times New Roman" w:eastAsia="Times New Roman" w:cs="Times New Roman"/>
        </w:rPr>
        <w:t>University of Advancing Technology</w:t>
      </w:r>
    </w:p>
    <w:p w:rsidR="48E416A5" w:rsidP="48E416A5" w:rsidRDefault="48E416A5" w14:paraId="568E2BA6" w14:textId="49A51BB8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</w:rPr>
      </w:pPr>
      <w:r w:rsidRPr="48E416A5" w:rsidR="48E416A5">
        <w:rPr>
          <w:rFonts w:ascii="Times New Roman" w:hAnsi="Times New Roman" w:eastAsia="Times New Roman" w:cs="Times New Roman"/>
        </w:rPr>
        <w:t>CFR101: Computer Forensics</w:t>
      </w:r>
    </w:p>
    <w:p w:rsidR="48E416A5" w:rsidP="48E416A5" w:rsidRDefault="48E416A5" w14:paraId="23999402" w14:textId="73EBBCF3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</w:rPr>
      </w:pPr>
      <w:r w:rsidRPr="48E416A5" w:rsidR="48E416A5">
        <w:rPr>
          <w:rFonts w:ascii="Times New Roman" w:hAnsi="Times New Roman" w:eastAsia="Times New Roman" w:cs="Times New Roman"/>
        </w:rPr>
        <w:t>Dr. Rodriguez</w:t>
      </w:r>
    </w:p>
    <w:p w:rsidR="48E416A5" w:rsidP="48E416A5" w:rsidRDefault="48E416A5" w14:paraId="45135C85" w14:textId="7A4D5E8C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</w:rPr>
      </w:pPr>
      <w:r w:rsidRPr="48E416A5" w:rsidR="48E416A5">
        <w:rPr>
          <w:rFonts w:ascii="Times New Roman" w:hAnsi="Times New Roman" w:eastAsia="Times New Roman" w:cs="Times New Roman"/>
        </w:rPr>
        <w:t>February</w:t>
      </w:r>
      <w:r w:rsidRPr="48E416A5" w:rsidR="48E416A5">
        <w:rPr>
          <w:rFonts w:ascii="Times New Roman" w:hAnsi="Times New Roman" w:eastAsia="Times New Roman" w:cs="Times New Roman"/>
        </w:rPr>
        <w:t xml:space="preserve"> 11, 2024</w:t>
      </w:r>
    </w:p>
    <w:p w:rsidR="48E416A5" w:rsidP="48E416A5" w:rsidRDefault="48E416A5" w14:paraId="0C92FCC4" w14:textId="1B7DA55E">
      <w:pPr>
        <w:pStyle w:val="Normal"/>
      </w:pPr>
    </w:p>
    <w:p w:rsidR="48E416A5" w:rsidP="48E416A5" w:rsidRDefault="48E416A5" w14:paraId="7647D8EE" w14:textId="3D71BD7F">
      <w:pPr>
        <w:pStyle w:val="Normal"/>
      </w:pPr>
    </w:p>
    <w:p w:rsidR="48E416A5" w:rsidP="48E416A5" w:rsidRDefault="48E416A5" w14:paraId="786242B0" w14:textId="79BDB9A3">
      <w:pPr>
        <w:pStyle w:val="Normal"/>
      </w:pPr>
    </w:p>
    <w:p w:rsidR="48E416A5" w:rsidP="48E416A5" w:rsidRDefault="48E416A5" w14:paraId="1BF71526" w14:textId="7EE22A03">
      <w:pPr>
        <w:pStyle w:val="Normal"/>
      </w:pPr>
    </w:p>
    <w:p w:rsidR="48E416A5" w:rsidP="48E416A5" w:rsidRDefault="48E416A5" w14:paraId="2F4BA07F" w14:textId="3C8597B2">
      <w:pPr>
        <w:pStyle w:val="Normal"/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23"/>
        <w:gridCol w:w="11037"/>
      </w:tblGrid>
      <w:tr w:rsidRPr="002A4ED5" w:rsidR="002A4ED5" w:rsidTr="48E416A5" w14:paraId="0E9FD480" w14:textId="77777777">
        <w:tc>
          <w:tcPr>
            <w:tcW w:w="742" w:type="pct"/>
            <w:tcMar/>
            <w:vAlign w:val="bottom"/>
          </w:tcPr>
          <w:p w:rsidRPr="002A4ED5" w:rsidR="002A4ED5" w:rsidP="002A4ED5" w:rsidRDefault="00DF0AB7" w14:paraId="69EAC737" w14:textId="6D87CF72">
            <w:r>
              <w:t>Name</w:t>
            </w:r>
          </w:p>
        </w:tc>
        <w:tc>
          <w:tcPr>
            <w:tcW w:w="4258" w:type="pct"/>
            <w:tcBorders>
              <w:bottom w:val="single" w:color="auto" w:sz="4" w:space="0"/>
            </w:tcBorders>
            <w:tcMar/>
            <w:vAlign w:val="bottom"/>
          </w:tcPr>
          <w:p w:rsidRPr="002A4ED5" w:rsidR="002A4ED5" w:rsidP="48124CCF" w:rsidRDefault="25ACD0DB" w14:paraId="6EE97E51" w14:textId="080422E7">
            <w:pPr>
              <w:pStyle w:val="Normal"/>
              <w:bidi w:val="0"/>
              <w:spacing w:before="120" w:beforeAutospacing="off" w:after="0" w:afterAutospacing="off" w:line="271" w:lineRule="auto"/>
              <w:ind w:left="0" w:right="0"/>
              <w:jc w:val="left"/>
              <w:rPr>
                <w:rFonts w:ascii="Times New Roman" w:hAnsi="Times New Roman" w:eastAsia="Times New Roman" w:cs="Times New Roman"/>
              </w:rPr>
            </w:pPr>
            <w:r w:rsidRPr="1ED6B5EA" w:rsidR="1ED6B5EA">
              <w:rPr>
                <w:rFonts w:ascii="Times New Roman" w:hAnsi="Times New Roman" w:eastAsia="Times New Roman" w:cs="Times New Roman"/>
              </w:rPr>
              <w:t>Wesston Dana</w:t>
            </w:r>
          </w:p>
        </w:tc>
      </w:tr>
      <w:tr w:rsidRPr="002A4ED5" w:rsidR="002A4ED5" w:rsidTr="48E416A5" w14:paraId="75BBA474" w14:textId="77777777">
        <w:sdt>
          <w:sdtPr>
            <w:id w:val="1692185716"/>
            <w:placeholder>
              <w:docPart w:val="9F11418357084BEA947D0838B23F80E9"/>
            </w:placeholder>
            <w:temporary/>
            <w:showingPlcHdr/>
            <w15:appearance w15:val="hidden"/>
          </w:sdtPr>
          <w:sdtContent>
            <w:tc>
              <w:tcPr>
                <w:tcW w:w="742" w:type="pct"/>
                <w:tcMar/>
                <w:vAlign w:val="bottom"/>
              </w:tcPr>
              <w:p w:rsidRPr="002A4ED5" w:rsidR="002A4ED5" w:rsidP="002A4ED5" w:rsidRDefault="002A4ED5" w14:paraId="24A7FBB5" w14:textId="77777777">
                <w:r w:rsidRPr="002A4ED5">
                  <w:t>Phone</w:t>
                </w:r>
              </w:p>
            </w:tc>
          </w:sdtContent>
        </w:sdt>
        <w:tc>
          <w:tcPr>
            <w:tcW w:w="4258" w:type="pct"/>
            <w:tcBorders>
              <w:bottom w:val="single" w:color="auto" w:sz="4" w:space="0"/>
            </w:tcBorders>
            <w:tcMar/>
            <w:vAlign w:val="bottom"/>
          </w:tcPr>
          <w:p w:rsidRPr="002A4ED5" w:rsidR="002A4ED5" w:rsidP="002A4ED5" w:rsidRDefault="4A75433E" w14:paraId="5B7013FC" w14:textId="648AD8DB">
            <w:r w:rsidR="1ED6B5EA">
              <w:rPr/>
              <w:t>480-272-5961</w:t>
            </w:r>
          </w:p>
        </w:tc>
      </w:tr>
      <w:tr w:rsidRPr="002A4ED5" w:rsidR="002A4ED5" w:rsidTr="48E416A5" w14:paraId="6779000F" w14:textId="77777777">
        <w:sdt>
          <w:sdtPr>
            <w:id w:val="639315362"/>
            <w:placeholder>
              <w:docPart w:val="09A56078A4B04A3B8E839D2EB8C364C8"/>
            </w:placeholder>
            <w:temporary/>
            <w:showingPlcHdr/>
            <w15:appearance w15:val="hidden"/>
          </w:sdtPr>
          <w:sdtContent>
            <w:tc>
              <w:tcPr>
                <w:tcW w:w="742" w:type="pct"/>
                <w:tcMar/>
                <w:vAlign w:val="bottom"/>
              </w:tcPr>
              <w:p w:rsidRPr="002A4ED5" w:rsidR="002A4ED5" w:rsidP="002A4ED5" w:rsidRDefault="002A4ED5" w14:paraId="3AA0E449" w14:textId="77777777">
                <w:r w:rsidRPr="002A4ED5">
                  <w:t>Email</w:t>
                </w:r>
              </w:p>
            </w:tc>
          </w:sdtContent>
        </w:sdt>
        <w:tc>
          <w:tcPr>
            <w:tcW w:w="4258" w:type="pct"/>
            <w:tcBorders>
              <w:bottom w:val="single" w:color="auto" w:sz="4" w:space="0"/>
            </w:tcBorders>
            <w:tcMar/>
            <w:vAlign w:val="bottom"/>
          </w:tcPr>
          <w:p w:rsidRPr="002A4ED5" w:rsidR="002A4ED5" w:rsidP="002A4ED5" w:rsidRDefault="0ACD4DAB" w14:paraId="49629EF5" w14:textId="5F7112D8">
            <w:r w:rsidR="1ED6B5EA">
              <w:rPr/>
              <w:t>Wesstondana2000@gmail.com</w:t>
            </w:r>
          </w:p>
        </w:tc>
      </w:tr>
      <w:tr w:rsidRPr="002A4ED5" w:rsidR="002A4ED5" w:rsidTr="48E416A5" w14:paraId="061556C3" w14:textId="77777777">
        <w:tc>
          <w:tcPr>
            <w:tcW w:w="742" w:type="pct"/>
            <w:tcMar/>
            <w:vAlign w:val="bottom"/>
          </w:tcPr>
          <w:p w:rsidRPr="002A4ED5" w:rsidR="002A4ED5" w:rsidP="002A4ED5" w:rsidRDefault="00DF0AB7" w14:paraId="28041E3C" w14:textId="209142B8">
            <w:r>
              <w:t>Case number</w:t>
            </w:r>
          </w:p>
        </w:tc>
        <w:tc>
          <w:tcPr>
            <w:tcW w:w="4258" w:type="pct"/>
            <w:tcBorders>
              <w:top w:val="single" w:color="auto" w:sz="4" w:space="0"/>
              <w:bottom w:val="single" w:color="auto" w:sz="4" w:space="0"/>
            </w:tcBorders>
            <w:tcMar/>
            <w:vAlign w:val="bottom"/>
          </w:tcPr>
          <w:p w:rsidRPr="002A4ED5" w:rsidR="002A4ED5" w:rsidP="2D5D63FA" w:rsidRDefault="009C2DBD" w14:paraId="4108B505" w14:textId="224DC7AB">
            <w:pPr>
              <w:pStyle w:val="Normal"/>
              <w:rPr>
                <w:rFonts w:ascii="Calibri" w:hAnsi="Calibri" w:eastAsia="Calibri" w:cs="Calibri"/>
                <w:noProof w:val="0"/>
                <w:sz w:val="19"/>
                <w:szCs w:val="19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noProof w:val="0"/>
                <w:sz w:val="19"/>
                <w:szCs w:val="19"/>
                <w:lang w:val="en-US"/>
              </w:rPr>
              <w:t>CFR101 Autopsy v2.21.0</w:t>
            </w:r>
          </w:p>
        </w:tc>
      </w:tr>
      <w:tr w:rsidRPr="002A4ED5" w:rsidR="00DF0AB7" w:rsidTr="48E416A5" w14:paraId="1062F66A" w14:textId="77777777">
        <w:trPr>
          <w:trHeight w:val="450"/>
        </w:trPr>
        <w:tc>
          <w:tcPr>
            <w:tcW w:w="742" w:type="pct"/>
            <w:tcMar/>
            <w:vAlign w:val="bottom"/>
          </w:tcPr>
          <w:p w:rsidRPr="002A4ED5" w:rsidR="00DF0AB7" w:rsidP="00DF0AB7" w:rsidRDefault="00DF0AB7" w14:paraId="7BAE376D" w14:textId="580140C7">
            <w:r>
              <w:t>Date</w:t>
            </w:r>
          </w:p>
        </w:tc>
        <w:tc>
          <w:tcPr>
            <w:tcW w:w="4258" w:type="pct"/>
            <w:tcBorders>
              <w:bottom w:val="single" w:color="auto" w:sz="4" w:space="0"/>
            </w:tcBorders>
            <w:tcMar/>
            <w:vAlign w:val="bottom"/>
          </w:tcPr>
          <w:p w:rsidRPr="002A4ED5" w:rsidR="00DF0AB7" w:rsidP="00DF0AB7" w:rsidRDefault="00476DB9" w14:paraId="65914077" w14:textId="1EBCDB4B">
            <w:r w:rsidR="1ED6B5EA">
              <w:rPr/>
              <w:t>Feb</w:t>
            </w:r>
            <w:r w:rsidR="1ED6B5EA">
              <w:rPr/>
              <w:t>ruary</w:t>
            </w:r>
            <w:r w:rsidR="1ED6B5EA">
              <w:rPr/>
              <w:t xml:space="preserve"> 8,</w:t>
            </w:r>
            <w:r w:rsidR="1ED6B5EA">
              <w:rPr/>
              <w:t xml:space="preserve"> 2024</w:t>
            </w:r>
          </w:p>
        </w:tc>
      </w:tr>
    </w:tbl>
    <w:p w:rsidR="00806FF3" w:rsidP="00562601" w:rsidRDefault="00806FF3" w14:paraId="3F940A8A" w14:textId="14312CC3">
      <w:pPr>
        <w:pStyle w:val="NoSpacing"/>
      </w:pPr>
    </w:p>
    <w:p w:rsidR="451FAD3A" w:rsidP="3DA105D2" w:rsidRDefault="451FAD3A" w14:paraId="2B1A6E93" w14:textId="6C3003FB">
      <w:pPr>
        <w:pStyle w:val="NoSpacing"/>
        <w:spacing w:line="480" w:lineRule="auto"/>
      </w:pPr>
    </w:p>
    <w:p w:rsidR="451FAD3A" w:rsidP="3DA105D2" w:rsidRDefault="451FAD3A" w14:paraId="3A2751F2" w14:textId="526BD655">
      <w:pPr>
        <w:pStyle w:val="NoSpacing"/>
        <w:spacing w:line="480" w:lineRule="auto"/>
      </w:pPr>
    </w:p>
    <w:p w:rsidR="48E416A5" w:rsidP="48E416A5" w:rsidRDefault="48E416A5" w14:paraId="3D99D281" w14:textId="3EDE3791">
      <w:pPr>
        <w:pStyle w:val="NoSpacing"/>
        <w:spacing w:line="480" w:lineRule="auto"/>
      </w:pPr>
    </w:p>
    <w:p w:rsidR="48E416A5" w:rsidP="48E416A5" w:rsidRDefault="48E416A5" w14:paraId="42057AE2" w14:textId="2CECEAF6">
      <w:pPr>
        <w:pStyle w:val="NoSpacing"/>
        <w:spacing w:line="480" w:lineRule="auto"/>
      </w:pPr>
    </w:p>
    <w:p w:rsidR="48E416A5" w:rsidP="48E416A5" w:rsidRDefault="48E416A5" w14:paraId="135C0F26" w14:textId="20045DC8">
      <w:pPr>
        <w:pStyle w:val="NoSpacing"/>
        <w:spacing w:line="480" w:lineRule="auto"/>
      </w:pPr>
    </w:p>
    <w:p w:rsidR="48E416A5" w:rsidP="48E416A5" w:rsidRDefault="48E416A5" w14:paraId="5FCBBB1B" w14:textId="0F982682">
      <w:pPr>
        <w:pStyle w:val="NoSpacing"/>
        <w:spacing w:line="480" w:lineRule="auto"/>
      </w:pPr>
    </w:p>
    <w:p w:rsidR="48E416A5" w:rsidP="48E416A5" w:rsidRDefault="48E416A5" w14:paraId="12AF9022" w14:textId="2434FCF8">
      <w:pPr>
        <w:pStyle w:val="NoSpacing"/>
        <w:spacing w:line="480" w:lineRule="auto"/>
      </w:pPr>
    </w:p>
    <w:p w:rsidR="451FAD3A" w:rsidP="451FAD3A" w:rsidRDefault="451FAD3A" w14:paraId="0D1F5434" w14:textId="4A391701">
      <w:pPr>
        <w:spacing w:line="480" w:lineRule="auto"/>
      </w:pP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1785"/>
        <w:gridCol w:w="1335"/>
        <w:gridCol w:w="2340"/>
        <w:gridCol w:w="1155"/>
        <w:gridCol w:w="1080"/>
        <w:gridCol w:w="1800"/>
        <w:gridCol w:w="1245"/>
        <w:gridCol w:w="1065"/>
        <w:gridCol w:w="1065"/>
      </w:tblGrid>
      <w:tr w:rsidR="3DA105D2" w:rsidTr="48E416A5" w14:paraId="265600C9">
        <w:trPr>
          <w:trHeight w:val="300"/>
        </w:trPr>
        <w:tc>
          <w:tcPr>
            <w:tcW w:w="1785" w:type="dxa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top"/>
          </w:tcPr>
          <w:p w:rsidR="3DA105D2" w:rsidP="3DA105D2" w:rsidRDefault="3DA105D2" w14:paraId="542D1E83" w14:textId="74FEF2FD">
            <w:pPr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35" w:type="dxa"/>
            <w:vMerge w:val="restart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3DA105D2" w:rsidP="3DA105D2" w:rsidRDefault="3DA105D2" w14:paraId="1136ACD8" w14:textId="0808F200">
            <w:pPr>
              <w:pStyle w:val="TableHeaders"/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A105D2" w:rsidR="3DA1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>Evidence Name</w:t>
            </w:r>
          </w:p>
        </w:tc>
        <w:tc>
          <w:tcPr>
            <w:tcW w:w="2340" w:type="dxa"/>
            <w:vMerge w:val="restart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3DA105D2" w:rsidP="3DA105D2" w:rsidRDefault="3DA105D2" w14:paraId="1811270C" w14:textId="687FC4D6">
            <w:pPr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A105D2" w:rsidR="3DA1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 xml:space="preserve">  Description </w:t>
            </w:r>
          </w:p>
        </w:tc>
        <w:tc>
          <w:tcPr>
            <w:tcW w:w="2235" w:type="dxa"/>
            <w:gridSpan w:val="2"/>
            <w:tcBorders>
              <w:top w:val="single" w:sz="12"/>
              <w:left w:val="single" w:sz="6"/>
              <w:bottom w:val="single" w:color="FFFFFF" w:themeColor="background1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3DA105D2" w:rsidP="3DA105D2" w:rsidRDefault="3DA105D2" w14:paraId="30A02F71" w14:textId="31BF6D0B">
            <w:pPr>
              <w:pStyle w:val="TableHeaders"/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A105D2" w:rsidR="3DA1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>Evidence</w:t>
            </w:r>
          </w:p>
        </w:tc>
        <w:tc>
          <w:tcPr>
            <w:tcW w:w="1800" w:type="dxa"/>
            <w:vMerge w:val="restart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3DA105D2" w:rsidP="3DA105D2" w:rsidRDefault="3DA105D2" w14:paraId="7E64257F" w14:textId="50266EAB">
            <w:pPr>
              <w:pStyle w:val="TableHeaders"/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A105D2" w:rsidR="3DA1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>Hash</w:t>
            </w:r>
          </w:p>
        </w:tc>
        <w:tc>
          <w:tcPr>
            <w:tcW w:w="1245" w:type="dxa"/>
            <w:vMerge w:val="restart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3DA105D2" w:rsidP="3DA105D2" w:rsidRDefault="3DA105D2" w14:paraId="3404B4E5" w14:textId="4E9F7B8E">
            <w:pPr>
              <w:pStyle w:val="TableHeaders"/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A105D2" w:rsidR="3DA1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1065" w:type="dxa"/>
            <w:vMerge w:val="restart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3DA105D2" w:rsidP="3DA105D2" w:rsidRDefault="3DA105D2" w14:paraId="3941B491" w14:textId="0CAEF3EA">
            <w:pPr>
              <w:pStyle w:val="TableHeaders"/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A105D2" w:rsidR="3DA1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065" w:type="dxa"/>
            <w:vMerge w:val="restart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3DA105D2" w:rsidP="3DA105D2" w:rsidRDefault="3DA105D2" w14:paraId="6EE8EA8A" w14:textId="28FC9D4A">
            <w:pPr>
              <w:pStyle w:val="TableHeaders"/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DA105D2" w:rsidR="3DA1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>Encryption</w:t>
            </w:r>
          </w:p>
        </w:tc>
      </w:tr>
      <w:tr w:rsidR="3DA105D2" w:rsidTr="48E416A5" w14:paraId="7E97217D">
        <w:trPr>
          <w:trHeight w:val="300"/>
        </w:trPr>
        <w:tc>
          <w:tcPr>
            <w:tcW w:w="1785" w:type="dxa"/>
            <w:tcBorders>
              <w:left w:val="single" w:sz="6"/>
              <w:bottom w:val="single" w:sz="12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top"/>
          </w:tcPr>
          <w:p w:rsidR="3DA105D2" w:rsidP="3DA105D2" w:rsidRDefault="3DA105D2" w14:paraId="666E378F" w14:textId="056B8F0F">
            <w:pPr>
              <w:spacing w:before="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3DA105D2" w:rsidR="3DA1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>Name of Persons</w:t>
            </w:r>
          </w:p>
        </w:tc>
        <w:tc>
          <w:tcPr>
            <w:tcW w:w="1335" w:type="dxa"/>
            <w:vMerge/>
            <w:tcBorders/>
            <w:tcMar/>
            <w:vAlign w:val="center"/>
          </w:tcPr>
          <w:p w14:paraId="33428845"/>
        </w:tc>
        <w:tc>
          <w:tcPr>
            <w:tcW w:w="2340" w:type="dxa"/>
            <w:vMerge/>
            <w:tcBorders/>
            <w:tcMar/>
            <w:vAlign w:val="center"/>
          </w:tcPr>
          <w:p w14:paraId="1C3B8C55"/>
        </w:tc>
        <w:tc>
          <w:tcPr>
            <w:tcW w:w="1155" w:type="dxa"/>
            <w:tcBorders>
              <w:top w:val="single" w:color="FFFFFF" w:themeColor="background1" w:sz="6"/>
              <w:left w:val="single" w:sz="6"/>
              <w:bottom w:val="single" w:color="FFFFFF" w:themeColor="background1" w:sz="12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3DA105D2" w:rsidP="3DA105D2" w:rsidRDefault="3DA105D2" w14:paraId="1C9C5F56" w14:textId="2E3EAA29">
            <w:pPr>
              <w:pStyle w:val="TableSubheadings"/>
              <w:spacing w:before="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3DA105D2" w:rsidR="3DA105D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>Count(how many)</w:t>
            </w:r>
          </w:p>
        </w:tc>
        <w:tc>
          <w:tcPr>
            <w:tcW w:w="1080" w:type="dxa"/>
            <w:tcBorders>
              <w:top w:val="single" w:color="FFFFFF" w:themeColor="background1" w:sz="6"/>
              <w:left w:val="single" w:sz="6"/>
              <w:bottom w:val="single" w:color="FFFFFF" w:themeColor="background1" w:sz="12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3DA105D2" w:rsidP="3DA105D2" w:rsidRDefault="3DA105D2" w14:paraId="30D991A9" w14:textId="067848EC">
            <w:pPr>
              <w:pStyle w:val="TableSubheadings"/>
              <w:spacing w:before="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3DA105D2" w:rsidR="3DA105D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1800" w:type="dxa"/>
            <w:vMerge/>
            <w:tcBorders/>
            <w:tcMar/>
            <w:vAlign w:val="center"/>
          </w:tcPr>
          <w:p w14:paraId="7A1A373F"/>
        </w:tc>
        <w:tc>
          <w:tcPr>
            <w:tcW w:w="1245" w:type="dxa"/>
            <w:vMerge/>
            <w:tcBorders/>
            <w:tcMar/>
            <w:vAlign w:val="center"/>
          </w:tcPr>
          <w:p w14:paraId="323AC937"/>
        </w:tc>
        <w:tc>
          <w:tcPr>
            <w:tcW w:w="1065" w:type="dxa"/>
            <w:vMerge/>
            <w:tcBorders/>
            <w:tcMar/>
            <w:vAlign w:val="center"/>
          </w:tcPr>
          <w:p w14:paraId="30DCA248"/>
        </w:tc>
        <w:tc>
          <w:tcPr>
            <w:tcW w:w="1065" w:type="dxa"/>
            <w:vMerge/>
            <w:tcBorders/>
            <w:tcMar/>
            <w:vAlign w:val="center"/>
          </w:tcPr>
          <w:p w14:paraId="018E7C9A"/>
        </w:tc>
      </w:tr>
      <w:tr w:rsidR="3DA105D2" w:rsidTr="48E416A5" w14:paraId="24780EFA">
        <w:trPr>
          <w:trHeight w:val="300"/>
        </w:trPr>
        <w:tc>
          <w:tcPr>
            <w:tcW w:w="1785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A105D2" w:rsidP="1ED6B5EA" w:rsidRDefault="3DA105D2" w14:paraId="1323AA0A" w14:textId="2614B18B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3DA105D2" w:rsidP="48E416A5" w:rsidRDefault="3DA105D2" w14:paraId="4FC07560" w14:textId="2FC59BE1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Wesston Dana</w:t>
            </w:r>
          </w:p>
        </w:tc>
        <w:tc>
          <w:tcPr>
            <w:tcW w:w="1335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A105D2" w:rsidP="48E416A5" w:rsidRDefault="3DA105D2" w14:paraId="28D67578" w14:textId="52D2143F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The plan.docx</w:t>
            </w:r>
          </w:p>
        </w:tc>
        <w:tc>
          <w:tcPr>
            <w:tcW w:w="2340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A105D2" w:rsidP="48E416A5" w:rsidRDefault="3DA105D2" w14:paraId="05F40344" w14:textId="0CE5610C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An encrypted word document describing the plan to rob a bank.</w:t>
            </w:r>
          </w:p>
        </w:tc>
        <w:tc>
          <w:tcPr>
            <w:tcW w:w="1155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A105D2" w:rsidP="48E416A5" w:rsidRDefault="3DA105D2" w14:paraId="5A1F06DA" w14:textId="1B8E0D10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A105D2" w:rsidP="48E416A5" w:rsidRDefault="3DA105D2" w14:paraId="6A70ACB4" w14:textId="41B0E7A1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2</w:t>
            </w:r>
          </w:p>
        </w:tc>
        <w:tc>
          <w:tcPr>
            <w:tcW w:w="1800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A105D2" w:rsidP="48E416A5" w:rsidRDefault="3DA105D2" w14:paraId="5925EE73" w14:textId="10020C2E">
            <w:pPr>
              <w:pStyle w:val="Normal"/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4d8140df9de2e0c7b09ded03c6823881</w:t>
            </w:r>
          </w:p>
          <w:p w:rsidR="3DA105D2" w:rsidP="48E416A5" w:rsidRDefault="3DA105D2" w14:paraId="224F784D" w14:textId="64C31CD7">
            <w:pPr>
              <w:pStyle w:val="Normal"/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A105D2" w:rsidP="48E416A5" w:rsidRDefault="3DA105D2" w14:paraId="54AD8732" w14:textId="5C2255B0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/LogicalFileSet1/OneDrive_2024-02-06.zip/CFR101 CTF - Copy/Docs/The plan.docx</w:t>
            </w:r>
            <w:r>
              <w:tab/>
            </w:r>
          </w:p>
        </w:tc>
        <w:tc>
          <w:tcPr>
            <w:tcW w:w="1065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A105D2" w:rsidP="48E416A5" w:rsidRDefault="3DA105D2" w14:paraId="08C96EDF" w14:textId="3C7A745C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2024-02-06</w:t>
            </w:r>
          </w:p>
          <w:p w:rsidR="3DA105D2" w:rsidP="48E416A5" w:rsidRDefault="3DA105D2" w14:paraId="5E0618F8" w14:textId="2E39F7BA">
            <w:pPr>
              <w:pStyle w:val="Normal"/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</w:tc>
        <w:tc>
          <w:tcPr>
            <w:tcW w:w="1065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A105D2" w:rsidP="48E416A5" w:rsidRDefault="3DA105D2" w14:paraId="1091A512" w14:textId="698576B6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Yes</w:t>
            </w:r>
          </w:p>
          <w:p w:rsidR="3DA105D2" w:rsidP="48E416A5" w:rsidRDefault="3DA105D2" w14:paraId="52B932FC" w14:textId="741CD185">
            <w:pPr>
              <w:pStyle w:val="Normal"/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="3DA105D2" w:rsidP="48E416A5" w:rsidRDefault="3DA105D2" w14:paraId="320C3F74" w14:textId="314B7CD1">
            <w:pPr>
              <w:pStyle w:val="Normal"/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</w:tc>
      </w:tr>
      <w:tr w:rsidR="1ED6B5EA" w:rsidTr="48E416A5" w14:paraId="77A3BD91">
        <w:trPr>
          <w:trHeight w:val="300"/>
        </w:trPr>
        <w:tc>
          <w:tcPr>
            <w:tcW w:w="1785" w:type="dxa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top"/>
          </w:tcPr>
          <w:p w:rsidR="1ED6B5EA" w:rsidP="1ED6B5EA" w:rsidRDefault="1ED6B5EA" w14:paraId="4E118D2B" w14:textId="74FEF2FD">
            <w:pPr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35" w:type="dxa"/>
            <w:vMerge w:val="restart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1ED6B5EA" w:rsidP="1ED6B5EA" w:rsidRDefault="1ED6B5EA" w14:paraId="77FF3D67" w14:textId="0808F200">
            <w:pPr>
              <w:pStyle w:val="TableHeaders"/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D6B5EA" w:rsidR="1ED6B5E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>Evidence Name</w:t>
            </w:r>
          </w:p>
        </w:tc>
        <w:tc>
          <w:tcPr>
            <w:tcW w:w="2340" w:type="dxa"/>
            <w:vMerge w:val="restart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1ED6B5EA" w:rsidP="1ED6B5EA" w:rsidRDefault="1ED6B5EA" w14:paraId="49F22D62" w14:textId="687FC4D6">
            <w:pPr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D6B5EA" w:rsidR="1ED6B5E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 xml:space="preserve">  Description </w:t>
            </w:r>
          </w:p>
        </w:tc>
        <w:tc>
          <w:tcPr>
            <w:tcW w:w="2235" w:type="dxa"/>
            <w:gridSpan w:val="2"/>
            <w:tcBorders>
              <w:top w:val="single" w:sz="12"/>
              <w:left w:val="single" w:sz="6"/>
              <w:bottom w:val="single" w:color="FFFFFF" w:themeColor="background1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1ED6B5EA" w:rsidP="1ED6B5EA" w:rsidRDefault="1ED6B5EA" w14:paraId="6B750FE5" w14:textId="31BF6D0B">
            <w:pPr>
              <w:pStyle w:val="TableHeaders"/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D6B5EA" w:rsidR="1ED6B5E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>Evidence</w:t>
            </w:r>
          </w:p>
        </w:tc>
        <w:tc>
          <w:tcPr>
            <w:tcW w:w="1800" w:type="dxa"/>
            <w:vMerge w:val="restart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1ED6B5EA" w:rsidP="1ED6B5EA" w:rsidRDefault="1ED6B5EA" w14:paraId="35EAC5D8" w14:textId="50266EAB">
            <w:pPr>
              <w:pStyle w:val="TableHeaders"/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D6B5EA" w:rsidR="1ED6B5E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>Hash</w:t>
            </w:r>
          </w:p>
        </w:tc>
        <w:tc>
          <w:tcPr>
            <w:tcW w:w="1245" w:type="dxa"/>
            <w:vMerge w:val="restart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1ED6B5EA" w:rsidP="1ED6B5EA" w:rsidRDefault="1ED6B5EA" w14:paraId="6BD84720" w14:textId="4E9F7B8E">
            <w:pPr>
              <w:pStyle w:val="TableHeaders"/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D6B5EA" w:rsidR="1ED6B5E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1065" w:type="dxa"/>
            <w:vMerge w:val="restart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1ED6B5EA" w:rsidP="1ED6B5EA" w:rsidRDefault="1ED6B5EA" w14:paraId="5AC9E4B3" w14:textId="0CAEF3EA">
            <w:pPr>
              <w:pStyle w:val="TableHeaders"/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D6B5EA" w:rsidR="1ED6B5E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065" w:type="dxa"/>
            <w:vMerge w:val="restart"/>
            <w:tcBorders>
              <w:top w:val="single" w:sz="12"/>
              <w:left w:val="single" w:sz="6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1ED6B5EA" w:rsidP="1ED6B5EA" w:rsidRDefault="1ED6B5EA" w14:paraId="2831649A" w14:textId="28FC9D4A">
            <w:pPr>
              <w:pStyle w:val="TableHeaders"/>
              <w:spacing w:before="0" w:after="0" w:line="271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ED6B5EA" w:rsidR="1ED6B5E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4"/>
                <w:szCs w:val="24"/>
                <w:lang w:val="en-US"/>
              </w:rPr>
              <w:t>Encryption</w:t>
            </w:r>
          </w:p>
        </w:tc>
      </w:tr>
      <w:tr w:rsidR="1ED6B5EA" w:rsidTr="48E416A5" w14:paraId="2D88EE84">
        <w:trPr>
          <w:trHeight w:val="300"/>
        </w:trPr>
        <w:tc>
          <w:tcPr>
            <w:tcW w:w="1785" w:type="dxa"/>
            <w:tcBorders>
              <w:left w:val="single" w:sz="6"/>
              <w:bottom w:val="single" w:sz="12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top"/>
          </w:tcPr>
          <w:p w:rsidR="1ED6B5EA" w:rsidP="1ED6B5EA" w:rsidRDefault="1ED6B5EA" w14:paraId="0897DF5D" w14:textId="056B8F0F">
            <w:pPr>
              <w:spacing w:before="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1ED6B5EA" w:rsidR="1ED6B5E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>Name of Persons</w:t>
            </w:r>
          </w:p>
        </w:tc>
        <w:tc>
          <w:tcPr>
            <w:tcW w:w="1335" w:type="dxa"/>
            <w:vMerge/>
            <w:tcBorders/>
            <w:tcMar>
              <w:left w:w="105" w:type="dxa"/>
              <w:right w:w="105" w:type="dxa"/>
            </w:tcMar>
            <w:vAlign w:val="center"/>
          </w:tcPr>
          <w:p w14:paraId="66CF5BFE"/>
        </w:tc>
        <w:tc>
          <w:tcPr>
            <w:tcW w:w="2340" w:type="dxa"/>
            <w:vMerge/>
            <w:tcBorders/>
            <w:tcMar>
              <w:left w:w="105" w:type="dxa"/>
              <w:right w:w="105" w:type="dxa"/>
            </w:tcMar>
            <w:vAlign w:val="center"/>
          </w:tcPr>
          <w:p w14:paraId="7C1A914B"/>
        </w:tc>
        <w:tc>
          <w:tcPr>
            <w:tcW w:w="1155" w:type="dxa"/>
            <w:tcBorders>
              <w:top w:val="single" w:color="FFFFFF" w:themeColor="background1" w:sz="6"/>
              <w:left w:val="single" w:sz="6"/>
              <w:bottom w:val="single" w:color="FFFFFF" w:themeColor="background1" w:sz="12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1ED6B5EA" w:rsidP="1ED6B5EA" w:rsidRDefault="1ED6B5EA" w14:paraId="5803DF9F" w14:textId="2E3EAA29">
            <w:pPr>
              <w:pStyle w:val="TableSubheadings"/>
              <w:spacing w:before="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1ED6B5EA" w:rsidR="1ED6B5EA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>Count(how many)</w:t>
            </w:r>
          </w:p>
        </w:tc>
        <w:tc>
          <w:tcPr>
            <w:tcW w:w="1080" w:type="dxa"/>
            <w:tcBorders>
              <w:top w:val="single" w:color="FFFFFF" w:themeColor="background1" w:sz="6"/>
              <w:left w:val="single" w:sz="6"/>
              <w:bottom w:val="single" w:color="FFFFFF" w:themeColor="background1" w:sz="12"/>
              <w:right w:val="single" w:sz="6"/>
            </w:tcBorders>
            <w:shd w:val="clear" w:color="auto" w:fill="731F1C" w:themeFill="accent5"/>
            <w:tcMar>
              <w:left w:w="105" w:type="dxa"/>
              <w:right w:w="105" w:type="dxa"/>
            </w:tcMar>
            <w:vAlign w:val="center"/>
          </w:tcPr>
          <w:p w:rsidR="1ED6B5EA" w:rsidP="1ED6B5EA" w:rsidRDefault="1ED6B5EA" w14:paraId="414C8FBF" w14:textId="067848EC">
            <w:pPr>
              <w:pStyle w:val="TableSubheadings"/>
              <w:spacing w:before="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1ED6B5EA" w:rsidR="1ED6B5EA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1800" w:type="dxa"/>
            <w:vMerge/>
            <w:tcBorders/>
            <w:tcMar>
              <w:left w:w="105" w:type="dxa"/>
              <w:right w:w="105" w:type="dxa"/>
            </w:tcMar>
            <w:vAlign w:val="center"/>
          </w:tcPr>
          <w:p w14:paraId="5843D170"/>
        </w:tc>
        <w:tc>
          <w:tcPr>
            <w:tcW w:w="1245" w:type="dxa"/>
            <w:vMerge/>
            <w:tcBorders/>
            <w:tcMar>
              <w:left w:w="105" w:type="dxa"/>
              <w:right w:w="105" w:type="dxa"/>
            </w:tcMar>
            <w:vAlign w:val="center"/>
          </w:tcPr>
          <w:p w14:paraId="776F087D"/>
        </w:tc>
        <w:tc>
          <w:tcPr>
            <w:tcW w:w="1065" w:type="dxa"/>
            <w:vMerge/>
            <w:tcBorders/>
            <w:tcMar>
              <w:left w:w="105" w:type="dxa"/>
              <w:right w:w="105" w:type="dxa"/>
            </w:tcMar>
            <w:vAlign w:val="center"/>
          </w:tcPr>
          <w:p w14:paraId="22B988B8"/>
        </w:tc>
        <w:tc>
          <w:tcPr>
            <w:tcW w:w="1065" w:type="dxa"/>
            <w:vMerge/>
            <w:tcBorders/>
            <w:tcMar>
              <w:left w:w="105" w:type="dxa"/>
              <w:right w:w="105" w:type="dxa"/>
            </w:tcMar>
            <w:vAlign w:val="center"/>
          </w:tcPr>
          <w:p w14:paraId="40B44382"/>
        </w:tc>
      </w:tr>
      <w:tr w:rsidR="1ED6B5EA" w:rsidTr="48E416A5" w14:paraId="0937C9D3">
        <w:trPr>
          <w:trHeight w:val="300"/>
        </w:trPr>
        <w:tc>
          <w:tcPr>
            <w:tcW w:w="1785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ED6B5EA" w:rsidP="1ED6B5EA" w:rsidRDefault="1ED6B5EA" w14:paraId="20558DA3" w14:textId="2614B18B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1ED6B5EA" w:rsidP="48E416A5" w:rsidRDefault="1ED6B5EA" w14:paraId="42A1DBBA" w14:textId="43CEF91A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Wesston Dana</w:t>
            </w:r>
          </w:p>
          <w:p w:rsidR="1ED6B5EA" w:rsidP="1ED6B5EA" w:rsidRDefault="1ED6B5EA" w14:paraId="524B681B" w14:textId="5574AFAA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</w:tc>
        <w:tc>
          <w:tcPr>
            <w:tcW w:w="1335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ED6B5EA" w:rsidP="48E416A5" w:rsidRDefault="1ED6B5EA" w14:paraId="4DDCDF92" w14:textId="5B8D28BF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Download.jfif</w:t>
            </w:r>
          </w:p>
        </w:tc>
        <w:tc>
          <w:tcPr>
            <w:tcW w:w="2340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ED6B5EA" w:rsidP="48E416A5" w:rsidRDefault="1ED6B5EA" w14:paraId="6BC873B2" w14:textId="2FCECEA0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Image of a smoking gun</w:t>
            </w:r>
          </w:p>
        </w:tc>
        <w:tc>
          <w:tcPr>
            <w:tcW w:w="1155" w:type="dxa"/>
            <w:tcBorders>
              <w:top w:val="single" w:color="" w:sz="12"/>
              <w:left w:val="single" w:sz="6"/>
              <w:bottom w:val="single" w:color="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ED6B5EA" w:rsidP="48E416A5" w:rsidRDefault="1ED6B5EA" w14:paraId="1B151E7A" w14:textId="23A90E1B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color="" w:sz="12"/>
              <w:left w:val="single" w:sz="6"/>
              <w:bottom w:val="single" w:color="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ED6B5EA" w:rsidP="48E416A5" w:rsidRDefault="1ED6B5EA" w14:paraId="4A3D90E6" w14:textId="42CEBBED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2</w:t>
            </w:r>
          </w:p>
        </w:tc>
        <w:tc>
          <w:tcPr>
            <w:tcW w:w="1800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ED6B5EA" w:rsidP="48E416A5" w:rsidRDefault="1ED6B5EA" w14:paraId="560606CD" w14:textId="2A8C4D7A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f8d54a0847769fa962869b6c8007104d</w:t>
            </w:r>
          </w:p>
          <w:p w:rsidR="1ED6B5EA" w:rsidP="48E416A5" w:rsidRDefault="1ED6B5EA" w14:paraId="42EF3853" w14:textId="7F62FFCE">
            <w:pPr>
              <w:pStyle w:val="Normal"/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</w:tc>
        <w:tc>
          <w:tcPr>
            <w:tcW w:w="1245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8E416A5" w:rsidP="48E416A5" w:rsidRDefault="48E416A5" w14:paraId="4003D47E" w14:textId="6A779E6E">
            <w:pPr>
              <w:spacing w:before="0" w:beforeAutospacing="off" w:after="0" w:afterAutospacing="off"/>
            </w:pPr>
            <w:r w:rsidR="48E416A5">
              <w:rPr/>
              <w:t>/LogicalFileSet1/OneDrive_2024-02-06.zip/CFR101 CTF - Copy/memes/New folder/Dont Look Here/download.jfif</w:t>
            </w:r>
          </w:p>
        </w:tc>
        <w:tc>
          <w:tcPr>
            <w:tcW w:w="1065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ED6B5EA" w:rsidP="48E416A5" w:rsidRDefault="1ED6B5EA" w14:paraId="540E96D5" w14:textId="51A50609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2024-02-06</w:t>
            </w:r>
          </w:p>
          <w:p w:rsidR="1ED6B5EA" w:rsidP="48E416A5" w:rsidRDefault="1ED6B5EA" w14:paraId="4777E766" w14:textId="56AB62D0">
            <w:pPr>
              <w:pStyle w:val="Normal"/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</w:tc>
        <w:tc>
          <w:tcPr>
            <w:tcW w:w="1065" w:type="dxa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ED6B5EA" w:rsidP="48E416A5" w:rsidRDefault="1ED6B5EA" w14:paraId="2028298F" w14:textId="145BF10E">
            <w:pPr>
              <w:spacing w:before="120" w:after="0" w:line="271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8E416A5" w:rsidR="48E416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No</w:t>
            </w:r>
          </w:p>
        </w:tc>
      </w:tr>
    </w:tbl>
    <w:p w:rsidR="451FAD3A" w:rsidP="1ED6B5EA" w:rsidRDefault="451FAD3A" w14:paraId="49869CC8" w14:textId="0BD0F988">
      <w:pPr>
        <w:pStyle w:val="Normal"/>
        <w:spacing w:line="480" w:lineRule="auto"/>
        <w:rPr>
          <w:rFonts w:ascii="Times New Roman" w:hAnsi="Times New Roman" w:eastAsia="Times New Roman" w:cs="Times New Roman"/>
        </w:rPr>
      </w:pPr>
    </w:p>
    <w:p w:rsidR="2D5D63FA" w:rsidP="2D5D63FA" w:rsidRDefault="2D5D63FA" w14:paraId="1D44FEC7" w14:textId="2293570B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2D5D63FA" w:rsidP="2D5D63FA" w:rsidRDefault="2D5D63FA" w14:paraId="5B45812E" w14:textId="0027223E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2D5D63FA" w:rsidP="2D5D63FA" w:rsidRDefault="2D5D63FA" w14:paraId="0CD6FA54" w14:textId="78EA7D25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2D5D63FA" w:rsidP="2D5D63FA" w:rsidRDefault="2D5D63FA" w14:paraId="2570170D" w14:textId="0E8747F1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48E416A5" w:rsidP="48E416A5" w:rsidRDefault="48E416A5" w14:paraId="61763BCF" w14:textId="4D9328CC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48E416A5" w:rsidP="48E416A5" w:rsidRDefault="48E416A5" w14:paraId="3E141DC6" w14:textId="79FAD834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451FAD3A" w:rsidP="48E416A5" w:rsidRDefault="451FAD3A" w14:paraId="38C308E1" w14:textId="5A9CC090">
      <w:pPr>
        <w:spacing w:line="480" w:lineRule="auto"/>
        <w:ind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48E416A5" w:rsidR="48E416A5">
        <w:rPr>
          <w:rFonts w:ascii="Times New Roman" w:hAnsi="Times New Roman" w:eastAsia="Times New Roman" w:cs="Times New Roman"/>
          <w:b w:val="1"/>
          <w:bCs w:val="1"/>
        </w:rPr>
        <w:t>Evidence Lab and Report</w:t>
      </w:r>
    </w:p>
    <w:p w:rsidR="48E416A5" w:rsidP="48E416A5" w:rsidRDefault="48E416A5" w14:paraId="04569A9F" w14:textId="2839B08C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48E416A5" w:rsidP="48E416A5" w:rsidRDefault="48E416A5" w14:paraId="3883943A" w14:textId="023F7C6C">
      <w:pPr>
        <w:pStyle w:val="ListParagraph"/>
        <w:numPr>
          <w:ilvl w:val="0"/>
          <w:numId w:val="23"/>
        </w:numPr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8E416A5" w:rsidR="48E416A5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Evidence #1</w:t>
      </w:r>
    </w:p>
    <w:p w:rsidR="48E416A5" w:rsidP="48E416A5" w:rsidRDefault="48E416A5" w14:paraId="12EF18CB" w14:textId="36C370B2">
      <w:pPr>
        <w:pStyle w:val="ListParagraph"/>
        <w:numPr>
          <w:ilvl w:val="1"/>
          <w:numId w:val="23"/>
        </w:numPr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8E416A5" w:rsidR="48E416A5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Opened recovered files in Autopsy</w:t>
      </w:r>
    </w:p>
    <w:p w:rsidR="48E416A5" w:rsidP="48E416A5" w:rsidRDefault="48E416A5" w14:paraId="3A7C62DA" w14:textId="569A0A88">
      <w:pPr>
        <w:pStyle w:val="ListParagraph"/>
        <w:numPr>
          <w:ilvl w:val="1"/>
          <w:numId w:val="23"/>
        </w:numPr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48E416A5" w:rsidR="48E416A5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Open “Docs”</w:t>
      </w:r>
    </w:p>
    <w:p w:rsidR="48E416A5" w:rsidP="48E416A5" w:rsidRDefault="48E416A5" w14:paraId="783DDDA8" w14:textId="5854C538">
      <w:pPr>
        <w:pStyle w:val="ListParagraph"/>
        <w:numPr>
          <w:ilvl w:val="1"/>
          <w:numId w:val="23"/>
        </w:numPr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48E416A5" w:rsidR="48E416A5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Found encrypted file</w:t>
      </w:r>
    </w:p>
    <w:p w:rsidR="48E416A5" w:rsidP="48E416A5" w:rsidRDefault="48E416A5" w14:paraId="5B3B909D" w14:textId="1E3E52D3">
      <w:pPr>
        <w:pStyle w:val="Normal"/>
        <w:spacing w:line="480" w:lineRule="auto"/>
        <w:ind w:left="0"/>
        <w:jc w:val="center"/>
      </w:pPr>
      <w:r>
        <w:drawing>
          <wp:inline wp14:editId="19D1499F" wp14:anchorId="0E53E747">
            <wp:extent cx="4572000" cy="1924050"/>
            <wp:effectExtent l="0" t="0" r="0" b="0"/>
            <wp:docPr id="155987559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d4f377e59ac49b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8E416A5" w:rsidP="48E416A5" w:rsidRDefault="48E416A5" w14:paraId="04B54B2C" w14:textId="78CA72F6">
      <w:pPr>
        <w:pStyle w:val="Normal"/>
        <w:spacing w:line="480" w:lineRule="auto"/>
        <w:ind w:left="0"/>
        <w:jc w:val="center"/>
      </w:pPr>
    </w:p>
    <w:p w:rsidR="48E416A5" w:rsidP="48E416A5" w:rsidRDefault="48E416A5" w14:paraId="63067631" w14:textId="06CACEC2">
      <w:pPr>
        <w:pStyle w:val="Normal"/>
        <w:spacing w:line="480" w:lineRule="auto"/>
        <w:ind w:left="0"/>
        <w:jc w:val="center"/>
      </w:pPr>
    </w:p>
    <w:p w:rsidR="48E416A5" w:rsidP="48E416A5" w:rsidRDefault="48E416A5" w14:paraId="5E86B150" w14:textId="7F917EC9">
      <w:pPr>
        <w:pStyle w:val="Normal"/>
        <w:spacing w:line="480" w:lineRule="auto"/>
        <w:ind w:left="0"/>
        <w:jc w:val="center"/>
      </w:pPr>
    </w:p>
    <w:p w:rsidR="48E416A5" w:rsidP="48E416A5" w:rsidRDefault="48E416A5" w14:paraId="498A24F3" w14:textId="6FBA5B74">
      <w:pPr>
        <w:pStyle w:val="Normal"/>
        <w:spacing w:line="480" w:lineRule="auto"/>
        <w:ind w:left="0"/>
        <w:jc w:val="center"/>
      </w:pPr>
    </w:p>
    <w:p w:rsidR="48E416A5" w:rsidP="48E416A5" w:rsidRDefault="48E416A5" w14:paraId="467F6029" w14:textId="1C0CC36C">
      <w:pPr>
        <w:pStyle w:val="ListParagraph"/>
        <w:numPr>
          <w:ilvl w:val="0"/>
          <w:numId w:val="24"/>
        </w:numPr>
        <w:spacing w:line="480" w:lineRule="auto"/>
        <w:jc w:val="left"/>
        <w:rPr>
          <w:sz w:val="24"/>
          <w:szCs w:val="24"/>
        </w:rPr>
      </w:pPr>
      <w:r w:rsidRPr="48E416A5" w:rsidR="48E416A5">
        <w:rPr>
          <w:sz w:val="24"/>
          <w:szCs w:val="24"/>
        </w:rPr>
        <w:t>Evidence #2</w:t>
      </w:r>
    </w:p>
    <w:p w:rsidR="48E416A5" w:rsidP="48E416A5" w:rsidRDefault="48E416A5" w14:paraId="078BFE42" w14:textId="73776A97">
      <w:pPr>
        <w:pStyle w:val="ListParagraph"/>
        <w:numPr>
          <w:ilvl w:val="1"/>
          <w:numId w:val="24"/>
        </w:numPr>
        <w:spacing w:line="480" w:lineRule="auto"/>
        <w:jc w:val="left"/>
        <w:rPr>
          <w:sz w:val="24"/>
          <w:szCs w:val="24"/>
        </w:rPr>
      </w:pPr>
      <w:r w:rsidRPr="48E416A5" w:rsidR="48E416A5">
        <w:rPr>
          <w:sz w:val="24"/>
          <w:szCs w:val="24"/>
        </w:rPr>
        <w:t>Opened files in Autopsy</w:t>
      </w:r>
    </w:p>
    <w:p w:rsidR="48E416A5" w:rsidP="48E416A5" w:rsidRDefault="48E416A5" w14:paraId="7997A066" w14:textId="0368CDBC">
      <w:pPr>
        <w:pStyle w:val="ListParagraph"/>
        <w:numPr>
          <w:ilvl w:val="1"/>
          <w:numId w:val="24"/>
        </w:numPr>
        <w:spacing w:line="480" w:lineRule="auto"/>
        <w:jc w:val="left"/>
        <w:rPr>
          <w:sz w:val="24"/>
          <w:szCs w:val="24"/>
        </w:rPr>
      </w:pPr>
      <w:r w:rsidRPr="48E416A5" w:rsidR="48E416A5">
        <w:rPr>
          <w:sz w:val="24"/>
          <w:szCs w:val="24"/>
        </w:rPr>
        <w:t>Opened “memes” document</w:t>
      </w:r>
    </w:p>
    <w:p w:rsidR="48E416A5" w:rsidP="48E416A5" w:rsidRDefault="48E416A5" w14:paraId="2A927700" w14:textId="1D748BF6">
      <w:pPr>
        <w:pStyle w:val="ListParagraph"/>
        <w:numPr>
          <w:ilvl w:val="1"/>
          <w:numId w:val="24"/>
        </w:numPr>
        <w:spacing w:line="480" w:lineRule="auto"/>
        <w:jc w:val="left"/>
        <w:rPr>
          <w:sz w:val="24"/>
          <w:szCs w:val="24"/>
        </w:rPr>
      </w:pPr>
      <w:r w:rsidRPr="48E416A5" w:rsidR="48E416A5">
        <w:rPr>
          <w:sz w:val="24"/>
          <w:szCs w:val="24"/>
        </w:rPr>
        <w:t>Pressed “New Folder”</w:t>
      </w:r>
    </w:p>
    <w:p w:rsidR="48E416A5" w:rsidP="48E416A5" w:rsidRDefault="48E416A5" w14:paraId="7E679171" w14:textId="6965EFEB">
      <w:pPr>
        <w:pStyle w:val="ListParagraph"/>
        <w:numPr>
          <w:ilvl w:val="1"/>
          <w:numId w:val="24"/>
        </w:numPr>
        <w:spacing w:line="480" w:lineRule="auto"/>
        <w:jc w:val="left"/>
        <w:rPr>
          <w:sz w:val="24"/>
          <w:szCs w:val="24"/>
        </w:rPr>
      </w:pPr>
      <w:r w:rsidRPr="48E416A5" w:rsidR="48E416A5">
        <w:rPr>
          <w:sz w:val="24"/>
          <w:szCs w:val="24"/>
        </w:rPr>
        <w:t>Pressed “</w:t>
      </w:r>
      <w:r w:rsidRPr="48E416A5" w:rsidR="48E416A5">
        <w:rPr>
          <w:sz w:val="24"/>
          <w:szCs w:val="24"/>
        </w:rPr>
        <w:t>Don't</w:t>
      </w:r>
      <w:r w:rsidRPr="48E416A5" w:rsidR="48E416A5">
        <w:rPr>
          <w:sz w:val="24"/>
          <w:szCs w:val="24"/>
        </w:rPr>
        <w:t xml:space="preserve"> look here”</w:t>
      </w:r>
    </w:p>
    <w:p w:rsidR="48E416A5" w:rsidP="48E416A5" w:rsidRDefault="48E416A5" w14:paraId="3A9B8153" w14:textId="47827FBC">
      <w:pPr>
        <w:pStyle w:val="ListParagraph"/>
        <w:numPr>
          <w:ilvl w:val="1"/>
          <w:numId w:val="24"/>
        </w:numPr>
        <w:spacing w:line="480" w:lineRule="auto"/>
        <w:jc w:val="left"/>
        <w:rPr>
          <w:sz w:val="24"/>
          <w:szCs w:val="24"/>
        </w:rPr>
      </w:pPr>
      <w:r w:rsidRPr="48E416A5" w:rsidR="48E416A5">
        <w:rPr>
          <w:sz w:val="24"/>
          <w:szCs w:val="24"/>
        </w:rPr>
        <w:t>Found</w:t>
      </w:r>
      <w:r w:rsidRPr="48E416A5" w:rsidR="48E416A5">
        <w:rPr>
          <w:sz w:val="24"/>
          <w:szCs w:val="24"/>
        </w:rPr>
        <w:t xml:space="preserve"> the image of a smoking gun</w:t>
      </w:r>
    </w:p>
    <w:p w:rsidR="48E416A5" w:rsidP="48E416A5" w:rsidRDefault="48E416A5" w14:paraId="23A3DCA0" w14:textId="04443B8C">
      <w:pPr>
        <w:pStyle w:val="ListParagraph"/>
        <w:numPr>
          <w:ilvl w:val="1"/>
          <w:numId w:val="24"/>
        </w:numPr>
        <w:spacing w:line="480" w:lineRule="auto"/>
        <w:jc w:val="left"/>
        <w:rPr>
          <w:sz w:val="24"/>
          <w:szCs w:val="24"/>
        </w:rPr>
      </w:pPr>
      <w:r w:rsidRPr="48E416A5" w:rsidR="48E416A5">
        <w:rPr>
          <w:sz w:val="24"/>
          <w:szCs w:val="24"/>
        </w:rPr>
        <w:t xml:space="preserve">Opened files Hex Data and </w:t>
      </w:r>
      <w:r w:rsidRPr="48E416A5" w:rsidR="48E416A5">
        <w:rPr>
          <w:sz w:val="24"/>
          <w:szCs w:val="24"/>
        </w:rPr>
        <w:t>scrolled</w:t>
      </w:r>
      <w:r w:rsidRPr="48E416A5" w:rsidR="48E416A5">
        <w:rPr>
          <w:sz w:val="24"/>
          <w:szCs w:val="24"/>
        </w:rPr>
        <w:t xml:space="preserve"> to the bottom to find “Password1!”</w:t>
      </w:r>
    </w:p>
    <w:p w:rsidR="48E416A5" w:rsidP="48E416A5" w:rsidRDefault="48E416A5" w14:paraId="6B303457" w14:textId="5813FF1F">
      <w:pPr>
        <w:pStyle w:val="ListParagraph"/>
        <w:numPr>
          <w:ilvl w:val="1"/>
          <w:numId w:val="24"/>
        </w:numPr>
        <w:spacing w:line="480" w:lineRule="auto"/>
        <w:jc w:val="left"/>
        <w:rPr>
          <w:sz w:val="24"/>
          <w:szCs w:val="24"/>
        </w:rPr>
      </w:pPr>
      <w:r w:rsidRPr="48E416A5" w:rsidR="48E416A5">
        <w:rPr>
          <w:sz w:val="24"/>
          <w:szCs w:val="24"/>
        </w:rPr>
        <w:t>Used the hidden message to unlock the encrypted document and reveal the plan</w:t>
      </w:r>
    </w:p>
    <w:p w:rsidR="48E416A5" w:rsidP="48E416A5" w:rsidRDefault="48E416A5" w14:paraId="6F704568" w14:textId="57B6547C">
      <w:pPr>
        <w:pStyle w:val="Normal"/>
        <w:spacing w:line="480" w:lineRule="auto"/>
        <w:ind w:left="0"/>
        <w:jc w:val="center"/>
      </w:pPr>
      <w:r>
        <w:drawing>
          <wp:inline wp14:editId="6788DBE7" wp14:anchorId="0DB7115C">
            <wp:extent cx="4572000" cy="1647825"/>
            <wp:effectExtent l="0" t="0" r="0" b="0"/>
            <wp:docPr id="41073557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604d0ada68b4f8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8E416A5" w:rsidP="48E416A5" w:rsidRDefault="48E416A5" w14:paraId="4D433426" w14:textId="088CD4CF">
      <w:pPr>
        <w:pStyle w:val="Normal"/>
        <w:spacing w:line="480" w:lineRule="auto"/>
        <w:ind w:left="0"/>
        <w:jc w:val="center"/>
      </w:pPr>
    </w:p>
    <w:p w:rsidR="48E416A5" w:rsidP="48E416A5" w:rsidRDefault="48E416A5" w14:paraId="515BF613" w14:textId="07C36E05">
      <w:pPr>
        <w:pStyle w:val="Normal"/>
        <w:spacing w:line="480" w:lineRule="auto"/>
        <w:ind w:left="0"/>
        <w:jc w:val="center"/>
      </w:pPr>
    </w:p>
    <w:p w:rsidR="48E416A5" w:rsidP="48E416A5" w:rsidRDefault="48E416A5" w14:paraId="3AFCEC4A" w14:textId="078E89F5">
      <w:pPr>
        <w:pStyle w:val="Normal"/>
        <w:spacing w:line="480" w:lineRule="auto"/>
        <w:ind w:left="0"/>
        <w:jc w:val="center"/>
      </w:pPr>
    </w:p>
    <w:p w:rsidR="48E416A5" w:rsidP="48E416A5" w:rsidRDefault="48E416A5" w14:paraId="740B1E70" w14:textId="77F74A9E">
      <w:pPr>
        <w:pStyle w:val="Normal"/>
        <w:spacing w:line="480" w:lineRule="auto"/>
        <w:ind w:left="0"/>
        <w:jc w:val="center"/>
      </w:pPr>
      <w:r w:rsidRPr="48E416A5" w:rsidR="48E416A5">
        <w:rPr>
          <w:b w:val="1"/>
          <w:bCs w:val="1"/>
        </w:rPr>
        <w:t>Sources</w:t>
      </w:r>
    </w:p>
    <w:p w:rsidR="48E416A5" w:rsidP="48E416A5" w:rsidRDefault="48E416A5" w14:paraId="2F4AF133" w14:textId="7265A130">
      <w:pPr>
        <w:pStyle w:val="Normal"/>
        <w:spacing w:line="480" w:lineRule="auto"/>
        <w:ind w:left="0"/>
        <w:jc w:val="left"/>
        <w:rPr>
          <w:b w:val="1"/>
          <w:bCs w:val="1"/>
        </w:rPr>
      </w:pPr>
      <w:r w:rsidRPr="48E416A5" w:rsidR="48E416A5">
        <w:rPr>
          <w:rFonts w:ascii="Times New Roman" w:hAnsi="Times New Roman" w:eastAsia="Times New Roman" w:cs="Times New Roman"/>
          <w:b w:val="0"/>
          <w:bCs w:val="0"/>
        </w:rPr>
        <w:t xml:space="preserve">Rodriguez, Aaron (2024) Class session and lecture. </w:t>
      </w:r>
      <w:hyperlink r:id="R75b858382a464090">
        <w:r w:rsidRPr="48E416A5" w:rsidR="48E416A5">
          <w:rPr>
            <w:rStyle w:val="Hyperlink"/>
            <w:rFonts w:ascii="Times New Roman" w:hAnsi="Times New Roman" w:eastAsia="Times New Roman" w:cs="Times New Roman"/>
            <w:b w:val="0"/>
            <w:bCs w:val="0"/>
          </w:rPr>
          <w:t>https://uat.instructure.com/courses/6127/assignments/219054?</w:t>
        </w:r>
      </w:hyperlink>
      <w:r>
        <w:tab/>
      </w:r>
      <w:r w:rsidRPr="48E416A5" w:rsidR="48E416A5">
        <w:rPr>
          <w:rStyle w:val="Hyperlink"/>
          <w:rFonts w:ascii="Times New Roman" w:hAnsi="Times New Roman" w:eastAsia="Times New Roman" w:cs="Times New Roman"/>
          <w:b w:val="0"/>
          <w:bCs w:val="0"/>
        </w:rPr>
        <w:t>module_item_id=603498</w:t>
      </w:r>
    </w:p>
    <w:sectPr w:rsidRPr="00562601" w:rsidR="00806FF3" w:rsidSect="006250A2">
      <w:headerReference w:type="default" r:id="rId26"/>
      <w:footerReference w:type="default" r:id="rId27"/>
      <w:pgSz w:w="15840" w:h="12240" w:orient="landscape" w:code="1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32AD" w:rsidP="00650259" w:rsidRDefault="007C32AD" w14:paraId="69929DC3" w14:textId="77777777">
      <w:pPr>
        <w:spacing w:line="240" w:lineRule="auto"/>
      </w:pPr>
      <w:r>
        <w:separator/>
      </w:r>
    </w:p>
  </w:endnote>
  <w:endnote w:type="continuationSeparator" w:id="0">
    <w:p w:rsidR="007C32AD" w:rsidP="00650259" w:rsidRDefault="007C32AD" w14:paraId="0024113A" w14:textId="77777777">
      <w:pPr>
        <w:spacing w:line="240" w:lineRule="auto"/>
      </w:pPr>
      <w:r>
        <w:continuationSeparator/>
      </w:r>
    </w:p>
  </w:endnote>
  <w:endnote w:type="continuationNotice" w:id="1">
    <w:p w:rsidR="00FE0189" w:rsidRDefault="00FE0189" w14:paraId="4A73C9D4" w14:textId="7777777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w:fontKey="{D9CB6516-FAFE-46FB-8D34-B440C26AAEF1}" r:id="rId1"/>
    <w:embedBold w:fontKey="{4306C00B-723A-45C7-BCFE-26339F3D3CA0}" r:id="rId2"/>
    <w:embedItalic w:fontKey="{09F7CA71-92D9-48D2-9BD7-150CAE39A665}" r:id="rId3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w:fontKey="{06290EFC-D178-4A99-9969-D6E50A262727}" r:id="rId4"/>
    <w:embedBold w:fontKey="{43C6E484-62C8-445C-9338-6695B910AF0E}" r:id="rId5"/>
    <w:embedItalic w:fontKey="{B5F39EF7-8E18-4FEF-B0A1-4495E912F254}" r:id="rId6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w:fontKey="{AB7A0973-8E8C-4B92-8621-789FDB1C0FD6}" r:id="rId7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2789595A-AF96-4853-9A2A-05CD7517B679}" r:id="rId8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6480"/>
      <w:gridCol w:w="6480"/>
    </w:tblGrid>
    <w:tr w:rsidRPr="00562601" w:rsidR="00562601" w:rsidTr="00562601" w14:paraId="007EBB71" w14:textId="77777777">
      <w:sdt>
        <w:sdtPr>
          <w:id w:val="-18940771"/>
          <w:placeholder>
            <w:docPart w:val="9F11418357084BEA947D0838B23F80E9"/>
          </w:placeholder>
          <w:temporary/>
          <w:showingPlcHdr/>
          <w15:appearance w15:val="hidden"/>
        </w:sdtPr>
        <w:sdtContent>
          <w:tc>
            <w:tcPr>
              <w:tcW w:w="2500" w:type="pct"/>
              <w:vAlign w:val="center"/>
            </w:tcPr>
            <w:p w:rsidRPr="002A648D" w:rsidR="00562601" w:rsidP="002A648D" w:rsidRDefault="009678F6" w14:paraId="090A4CD5" w14:textId="77777777">
              <w:pPr>
                <w:pStyle w:val="Footer"/>
              </w:pPr>
              <w:r w:rsidRPr="002A648D">
                <w:rPr>
                  <w:rStyle w:val="FooterChar"/>
                </w:rPr>
                <w:t xml:space="preserve">Double click in Footer to put School Name </w:t>
              </w:r>
              <w:r w:rsidRPr="002A648D">
                <w:rPr>
                  <w:rStyle w:val="FooterChar"/>
                </w:rPr>
                <w:br/>
              </w:r>
              <w:r w:rsidRPr="002A648D">
                <w:rPr>
                  <w:rStyle w:val="FooterChar"/>
                </w:rPr>
                <w:t>here and update logo</w:t>
              </w:r>
            </w:p>
          </w:tc>
        </w:sdtContent>
      </w:sdt>
      <w:tc>
        <w:tcPr>
          <w:tcW w:w="2500" w:type="pct"/>
          <w:vAlign w:val="center"/>
        </w:tcPr>
        <w:p w:rsidRPr="00562601" w:rsidR="00562601" w:rsidP="00562601" w:rsidRDefault="00562601" w14:paraId="6B323741" w14:textId="77777777">
          <w:pPr>
            <w:tabs>
              <w:tab w:val="center" w:pos="4680"/>
              <w:tab w:val="right" w:pos="9810"/>
            </w:tabs>
            <w:spacing w:before="0" w:line="240" w:lineRule="auto"/>
            <w:jc w:val="right"/>
            <w:rPr>
              <w:sz w:val="18"/>
              <w:szCs w:val="24"/>
            </w:rPr>
          </w:pPr>
          <w:r w:rsidRPr="00562601">
            <w:rPr>
              <w:noProof/>
              <w:sz w:val="18"/>
              <w:szCs w:val="24"/>
            </w:rPr>
            <w:drawing>
              <wp:inline distT="0" distB="0" distL="0" distR="0" wp14:anchorId="14F9FBF3" wp14:editId="55434569">
                <wp:extent cx="1280160" cy="493920"/>
                <wp:effectExtent l="0" t="0" r="0" b="1905"/>
                <wp:docPr id="9" name="Picture 9" descr="logo&#10;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E28ACC-E44C-4381-B768-0310810E78D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8">
                          <a:extLst>
                            <a:ext uri="{FF2B5EF4-FFF2-40B4-BE49-F238E27FC236}">
                              <a16:creationId xmlns:a16="http://schemas.microsoft.com/office/drawing/2014/main" id="{4FE28ACC-E44C-4381-B768-0310810E78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chemeClr val="tx2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0160" cy="493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62601" w:rsidP="002A648D" w:rsidRDefault="00562601" w14:paraId="18E9973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32AD" w:rsidP="00650259" w:rsidRDefault="007C32AD" w14:paraId="4C061FBD" w14:textId="77777777">
      <w:pPr>
        <w:spacing w:line="240" w:lineRule="auto"/>
      </w:pPr>
      <w:r>
        <w:separator/>
      </w:r>
    </w:p>
  </w:footnote>
  <w:footnote w:type="continuationSeparator" w:id="0">
    <w:p w:rsidR="007C32AD" w:rsidP="00650259" w:rsidRDefault="007C32AD" w14:paraId="6C907032" w14:textId="77777777">
      <w:pPr>
        <w:spacing w:line="240" w:lineRule="auto"/>
      </w:pPr>
      <w:r>
        <w:continuationSeparator/>
      </w:r>
    </w:p>
  </w:footnote>
  <w:footnote w:type="continuationNotice" w:id="1">
    <w:p w:rsidR="00FE0189" w:rsidRDefault="00FE0189" w14:paraId="68D86491" w14:textId="7777777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0D0D0D" w:themeFill="text1" w:themeFillTint="F2"/>
      <w:tblLook w:val="04A0" w:firstRow="1" w:lastRow="0" w:firstColumn="1" w:lastColumn="0" w:noHBand="0" w:noVBand="1"/>
    </w:tblPr>
    <w:tblGrid>
      <w:gridCol w:w="1169"/>
      <w:gridCol w:w="11791"/>
    </w:tblGrid>
    <w:tr w:rsidRPr="00562601" w:rsidR="00562601" w:rsidTr="00DF0AB7" w14:paraId="122B2F43" w14:textId="77777777">
      <w:trPr>
        <w:trHeight w:val="990"/>
      </w:trPr>
      <w:tc>
        <w:tcPr>
          <w:tcW w:w="451" w:type="pct"/>
          <w:shd w:val="clear" w:color="auto" w:fill="0D0D0D" w:themeFill="text1" w:themeFillTint="F2"/>
          <w:vAlign w:val="center"/>
        </w:tcPr>
        <w:p w:rsidRPr="00562601" w:rsidR="00562601" w:rsidP="00562601" w:rsidRDefault="00562601" w14:paraId="78360B90" w14:textId="49B60797">
          <w:pPr>
            <w:tabs>
              <w:tab w:val="center" w:pos="4680"/>
              <w:tab w:val="right" w:pos="9360"/>
            </w:tabs>
            <w:spacing w:before="0"/>
            <w:rPr>
              <w:rFonts w:ascii="Corbel" w:hAnsi="Corbel" w:eastAsia="Calibri" w:cs="Times New Roman"/>
              <w:b/>
              <w:noProof/>
              <w:color w:val="FFFFFF"/>
              <w:sz w:val="44"/>
              <w:szCs w:val="24"/>
            </w:rPr>
          </w:pPr>
        </w:p>
      </w:tc>
      <w:tc>
        <w:tcPr>
          <w:tcW w:w="4549" w:type="pct"/>
          <w:shd w:val="clear" w:color="auto" w:fill="0D0D0D" w:themeFill="text1" w:themeFillTint="F2"/>
          <w:vAlign w:val="center"/>
        </w:tcPr>
        <w:p w:rsidR="00DF0AB7" w:rsidP="00DF0AB7" w:rsidRDefault="00DF0AB7" w14:paraId="479F2E53" w14:textId="40C11100">
          <w:pPr>
            <w:pStyle w:val="Header"/>
            <w:jc w:val="center"/>
          </w:pPr>
          <w:r>
            <w:t>University of Advancing Technology</w:t>
          </w:r>
        </w:p>
        <w:p w:rsidRPr="002B69B4" w:rsidR="00562601" w:rsidP="00DF0AB7" w:rsidRDefault="00DF0AB7" w14:paraId="4C66788A" w14:textId="26194236">
          <w:pPr>
            <w:pStyle w:val="Header"/>
            <w:jc w:val="center"/>
          </w:pPr>
          <w:r>
            <w:t xml:space="preserve">CFR 101 Evidence </w:t>
          </w:r>
          <w:r w:rsidR="009C2DBD">
            <w:t xml:space="preserve">Chain of Custody </w:t>
          </w:r>
          <w:r>
            <w:t>Form</w:t>
          </w:r>
        </w:p>
      </w:tc>
    </w:tr>
  </w:tbl>
  <w:p w:rsidR="00562601" w:rsidP="00562601" w:rsidRDefault="00562601" w14:paraId="1DC0CAC0" w14:textId="77777777">
    <w:pPr>
      <w:pStyle w:val="NoSpacing"/>
    </w:pPr>
  </w:p>
</w:hdr>
</file>

<file path=word/intelligence2.xml><?xml version="1.0" encoding="utf-8"?>
<int2:intelligence xmlns:int2="http://schemas.microsoft.com/office/intelligence/2020/intelligence">
  <int2:observations>
    <int2:textHash int2:hashCode="u8X34nhpbhplpM" int2:id="hsF2uVcR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3">
    <w:nsid w:val="4ec428b2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144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216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88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360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432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504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76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48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200" w:hanging="180"/>
      </w:pPr>
    </w:lvl>
  </w:abstractNum>
  <w:abstractNum xmlns:w="http://schemas.openxmlformats.org/wordprocessingml/2006/main" w:abstractNumId="22">
    <w:nsid w:val="66e26db6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 w:ascii="Calibri" w:hAnsi="Calibri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 w:ascii="Calibri" w:hAnsi="Calibri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hint="default" w:ascii="Calibri" w:hAnsi="Calibri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hint="default" w:ascii="Calibri" w:hAnsi="Calibri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 w:ascii="Calibri" w:hAnsi="Calibri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hint="default" w:ascii="Corbel" w:hAnsi="Corbel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hint="default" w:ascii="Calibri" w:hAnsi="Calibri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 w:ascii="Calibri" w:hAnsi="Calibri" w:eastAsia="Calibri" w:cs="Calibri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hint="default" w:ascii="Calibri" w:hAnsi="Calibri" w:eastAsia="Calibri" w:cs="Calibri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hint="default" w:ascii="Calibri" w:hAnsi="Calibri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24">
    <w:abstractNumId w:val="23"/>
  </w:num>
  <w:num w:numId="23">
    <w:abstractNumId w:val="22"/>
  </w:num>
  <w:num w:numId="1" w16cid:durableId="1464351181">
    <w:abstractNumId w:val="11"/>
  </w:num>
  <w:num w:numId="2" w16cid:durableId="953438955">
    <w:abstractNumId w:val="7"/>
  </w:num>
  <w:num w:numId="3" w16cid:durableId="1552842581">
    <w:abstractNumId w:val="15"/>
  </w:num>
  <w:num w:numId="4" w16cid:durableId="1548449827">
    <w:abstractNumId w:val="12"/>
  </w:num>
  <w:num w:numId="5" w16cid:durableId="440539978">
    <w:abstractNumId w:val="13"/>
  </w:num>
  <w:num w:numId="6" w16cid:durableId="331764925">
    <w:abstractNumId w:val="19"/>
  </w:num>
  <w:num w:numId="7" w16cid:durableId="1388333906">
    <w:abstractNumId w:val="6"/>
  </w:num>
  <w:num w:numId="8" w16cid:durableId="2060008294">
    <w:abstractNumId w:val="10"/>
  </w:num>
  <w:num w:numId="9" w16cid:durableId="1119033329">
    <w:abstractNumId w:val="17"/>
  </w:num>
  <w:num w:numId="10" w16cid:durableId="252663513">
    <w:abstractNumId w:val="1"/>
  </w:num>
  <w:num w:numId="11" w16cid:durableId="1524052164">
    <w:abstractNumId w:val="5"/>
  </w:num>
  <w:num w:numId="12" w16cid:durableId="1572694034">
    <w:abstractNumId w:val="0"/>
  </w:num>
  <w:num w:numId="13" w16cid:durableId="1675568113">
    <w:abstractNumId w:val="2"/>
  </w:num>
  <w:num w:numId="14" w16cid:durableId="2038965542">
    <w:abstractNumId w:val="9"/>
  </w:num>
  <w:num w:numId="15" w16cid:durableId="1957830816">
    <w:abstractNumId w:val="8"/>
  </w:num>
  <w:num w:numId="16" w16cid:durableId="804589840">
    <w:abstractNumId w:val="16"/>
  </w:num>
  <w:num w:numId="17" w16cid:durableId="909467275">
    <w:abstractNumId w:val="3"/>
  </w:num>
  <w:num w:numId="18" w16cid:durableId="103155017">
    <w:abstractNumId w:val="21"/>
  </w:num>
  <w:num w:numId="19" w16cid:durableId="1442453690">
    <w:abstractNumId w:val="18"/>
  </w:num>
  <w:num w:numId="20" w16cid:durableId="717627749">
    <w:abstractNumId w:val="14"/>
  </w:num>
  <w:num w:numId="21" w16cid:durableId="154031362">
    <w:abstractNumId w:val="20"/>
  </w:num>
  <w:num w:numId="22" w16cid:durableId="1089350143">
    <w:abstractNumId w:val="4"/>
  </w:num>
  <w:numIdMacAtCleanup w:val="2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removeDateAndTime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AB7"/>
    <w:rsid w:val="000022CE"/>
    <w:rsid w:val="00003B30"/>
    <w:rsid w:val="00045CA6"/>
    <w:rsid w:val="00052382"/>
    <w:rsid w:val="00055646"/>
    <w:rsid w:val="0006568A"/>
    <w:rsid w:val="00076F0F"/>
    <w:rsid w:val="00083557"/>
    <w:rsid w:val="00084253"/>
    <w:rsid w:val="000D1F49"/>
    <w:rsid w:val="000F041E"/>
    <w:rsid w:val="000F5C88"/>
    <w:rsid w:val="001727CA"/>
    <w:rsid w:val="001E4E2C"/>
    <w:rsid w:val="00261C01"/>
    <w:rsid w:val="002A4ED5"/>
    <w:rsid w:val="002A648D"/>
    <w:rsid w:val="002B69B4"/>
    <w:rsid w:val="002C56E6"/>
    <w:rsid w:val="002D3A9F"/>
    <w:rsid w:val="002F6CA3"/>
    <w:rsid w:val="00354B3D"/>
    <w:rsid w:val="00361E11"/>
    <w:rsid w:val="0039760F"/>
    <w:rsid w:val="003B4744"/>
    <w:rsid w:val="003F0847"/>
    <w:rsid w:val="0040090B"/>
    <w:rsid w:val="00446538"/>
    <w:rsid w:val="0046302A"/>
    <w:rsid w:val="00476DB9"/>
    <w:rsid w:val="00487D2D"/>
    <w:rsid w:val="004D5D62"/>
    <w:rsid w:val="005012F3"/>
    <w:rsid w:val="00510521"/>
    <w:rsid w:val="005112D0"/>
    <w:rsid w:val="00562601"/>
    <w:rsid w:val="0057256E"/>
    <w:rsid w:val="00573126"/>
    <w:rsid w:val="00577E06"/>
    <w:rsid w:val="00582B1C"/>
    <w:rsid w:val="005A3BF7"/>
    <w:rsid w:val="005F2035"/>
    <w:rsid w:val="005F7990"/>
    <w:rsid w:val="006250A2"/>
    <w:rsid w:val="0063739C"/>
    <w:rsid w:val="00650259"/>
    <w:rsid w:val="006633D5"/>
    <w:rsid w:val="00752508"/>
    <w:rsid w:val="00770F25"/>
    <w:rsid w:val="00787DD4"/>
    <w:rsid w:val="007A35A8"/>
    <w:rsid w:val="007B0A85"/>
    <w:rsid w:val="007C32AD"/>
    <w:rsid w:val="007C6A52"/>
    <w:rsid w:val="007E055F"/>
    <w:rsid w:val="00806FF3"/>
    <w:rsid w:val="0082043E"/>
    <w:rsid w:val="00835457"/>
    <w:rsid w:val="008E203A"/>
    <w:rsid w:val="0090021E"/>
    <w:rsid w:val="00905BCD"/>
    <w:rsid w:val="0091229C"/>
    <w:rsid w:val="00940E73"/>
    <w:rsid w:val="009678F6"/>
    <w:rsid w:val="0098597D"/>
    <w:rsid w:val="00991B30"/>
    <w:rsid w:val="009C2DBD"/>
    <w:rsid w:val="009D406B"/>
    <w:rsid w:val="009F2638"/>
    <w:rsid w:val="009F619A"/>
    <w:rsid w:val="009F6DDE"/>
    <w:rsid w:val="00A1450F"/>
    <w:rsid w:val="00A22EF1"/>
    <w:rsid w:val="00A370A8"/>
    <w:rsid w:val="00A60442"/>
    <w:rsid w:val="00AA7F20"/>
    <w:rsid w:val="00AC2926"/>
    <w:rsid w:val="00B04A50"/>
    <w:rsid w:val="00B160CA"/>
    <w:rsid w:val="00B26EC1"/>
    <w:rsid w:val="00B322F1"/>
    <w:rsid w:val="00B776D2"/>
    <w:rsid w:val="00BD4753"/>
    <w:rsid w:val="00BD5CB1"/>
    <w:rsid w:val="00BE62EE"/>
    <w:rsid w:val="00C003BA"/>
    <w:rsid w:val="00C427EB"/>
    <w:rsid w:val="00C46878"/>
    <w:rsid w:val="00C52AD3"/>
    <w:rsid w:val="00C81922"/>
    <w:rsid w:val="00CB4A51"/>
    <w:rsid w:val="00CD4532"/>
    <w:rsid w:val="00CD47B0"/>
    <w:rsid w:val="00CE6104"/>
    <w:rsid w:val="00CE7918"/>
    <w:rsid w:val="00D16163"/>
    <w:rsid w:val="00D25068"/>
    <w:rsid w:val="00D6124D"/>
    <w:rsid w:val="00DB3FAD"/>
    <w:rsid w:val="00DD447B"/>
    <w:rsid w:val="00DF0832"/>
    <w:rsid w:val="00DF0AB7"/>
    <w:rsid w:val="00E0535A"/>
    <w:rsid w:val="00E109B5"/>
    <w:rsid w:val="00E31F18"/>
    <w:rsid w:val="00E61C09"/>
    <w:rsid w:val="00E677FE"/>
    <w:rsid w:val="00EB3B58"/>
    <w:rsid w:val="00EC7359"/>
    <w:rsid w:val="00EE3054"/>
    <w:rsid w:val="00F00606"/>
    <w:rsid w:val="00F01256"/>
    <w:rsid w:val="00F06DD5"/>
    <w:rsid w:val="00F34ACC"/>
    <w:rsid w:val="00F5418C"/>
    <w:rsid w:val="00F549BE"/>
    <w:rsid w:val="00F865E1"/>
    <w:rsid w:val="00FC7475"/>
    <w:rsid w:val="00FE0189"/>
    <w:rsid w:val="00FE2E33"/>
    <w:rsid w:val="00FE78A0"/>
    <w:rsid w:val="00FF2887"/>
    <w:rsid w:val="00FF5CCC"/>
    <w:rsid w:val="00FF65E4"/>
    <w:rsid w:val="01276697"/>
    <w:rsid w:val="01B8CE39"/>
    <w:rsid w:val="022CA8D3"/>
    <w:rsid w:val="02D5FBB9"/>
    <w:rsid w:val="02E40D37"/>
    <w:rsid w:val="03698528"/>
    <w:rsid w:val="03F7D22E"/>
    <w:rsid w:val="0429A22E"/>
    <w:rsid w:val="0448E616"/>
    <w:rsid w:val="04868865"/>
    <w:rsid w:val="049D677A"/>
    <w:rsid w:val="04BB320A"/>
    <w:rsid w:val="04CB407D"/>
    <w:rsid w:val="04F8E10A"/>
    <w:rsid w:val="05055589"/>
    <w:rsid w:val="054B5413"/>
    <w:rsid w:val="06664601"/>
    <w:rsid w:val="067D0435"/>
    <w:rsid w:val="0694B16B"/>
    <w:rsid w:val="06BA4E47"/>
    <w:rsid w:val="06C8AC1C"/>
    <w:rsid w:val="06E33314"/>
    <w:rsid w:val="072476F0"/>
    <w:rsid w:val="07747605"/>
    <w:rsid w:val="07E9CF26"/>
    <w:rsid w:val="082C1945"/>
    <w:rsid w:val="085481AB"/>
    <w:rsid w:val="088D0C86"/>
    <w:rsid w:val="091D7294"/>
    <w:rsid w:val="0926D4E8"/>
    <w:rsid w:val="0958AD7F"/>
    <w:rsid w:val="099EB1A0"/>
    <w:rsid w:val="09B7D9FD"/>
    <w:rsid w:val="09CC522D"/>
    <w:rsid w:val="09D1CA4D"/>
    <w:rsid w:val="09D267D7"/>
    <w:rsid w:val="0A067E44"/>
    <w:rsid w:val="0A2201AB"/>
    <w:rsid w:val="0A2CF0F3"/>
    <w:rsid w:val="0ACD4DAB"/>
    <w:rsid w:val="0ACDEA65"/>
    <w:rsid w:val="0AF6C49A"/>
    <w:rsid w:val="0B2A3D81"/>
    <w:rsid w:val="0B53AA5E"/>
    <w:rsid w:val="0B97C176"/>
    <w:rsid w:val="0BB2BD50"/>
    <w:rsid w:val="0BFAA528"/>
    <w:rsid w:val="0C5E75AA"/>
    <w:rsid w:val="0CD65262"/>
    <w:rsid w:val="0D4BABDD"/>
    <w:rsid w:val="0D4D7C6A"/>
    <w:rsid w:val="0D7AC623"/>
    <w:rsid w:val="0D84E76C"/>
    <w:rsid w:val="0D89EACE"/>
    <w:rsid w:val="0D8BCFD7"/>
    <w:rsid w:val="0E058B27"/>
    <w:rsid w:val="0E18FB0B"/>
    <w:rsid w:val="0EB42555"/>
    <w:rsid w:val="0EE23E97"/>
    <w:rsid w:val="0F3A13A1"/>
    <w:rsid w:val="0F3E4FA1"/>
    <w:rsid w:val="0FC857E0"/>
    <w:rsid w:val="102DA073"/>
    <w:rsid w:val="1036CD59"/>
    <w:rsid w:val="105AA989"/>
    <w:rsid w:val="10BDF0F8"/>
    <w:rsid w:val="1109805F"/>
    <w:rsid w:val="11ACBF6F"/>
    <w:rsid w:val="11D29DBA"/>
    <w:rsid w:val="127D0327"/>
    <w:rsid w:val="12A11C06"/>
    <w:rsid w:val="12DD0E84"/>
    <w:rsid w:val="1359CF18"/>
    <w:rsid w:val="13BFB5FC"/>
    <w:rsid w:val="14045AD9"/>
    <w:rsid w:val="141209C0"/>
    <w:rsid w:val="1465AAAE"/>
    <w:rsid w:val="15C59AB5"/>
    <w:rsid w:val="161004B5"/>
    <w:rsid w:val="16B91145"/>
    <w:rsid w:val="16FDAD6F"/>
    <w:rsid w:val="18121887"/>
    <w:rsid w:val="183FCA5A"/>
    <w:rsid w:val="18506DB9"/>
    <w:rsid w:val="185DC2E9"/>
    <w:rsid w:val="18997DD0"/>
    <w:rsid w:val="19B05358"/>
    <w:rsid w:val="1A94A597"/>
    <w:rsid w:val="1AC1F9AC"/>
    <w:rsid w:val="1AF4B270"/>
    <w:rsid w:val="1B103F58"/>
    <w:rsid w:val="1BA136D8"/>
    <w:rsid w:val="1BCE82D6"/>
    <w:rsid w:val="1BDF5048"/>
    <w:rsid w:val="1C447356"/>
    <w:rsid w:val="1CA3059D"/>
    <w:rsid w:val="1CAC0FB9"/>
    <w:rsid w:val="1D62C2D8"/>
    <w:rsid w:val="1D7085E8"/>
    <w:rsid w:val="1E447F4E"/>
    <w:rsid w:val="1E457B8F"/>
    <w:rsid w:val="1E4C76AC"/>
    <w:rsid w:val="1EB120C2"/>
    <w:rsid w:val="1ED6B5EA"/>
    <w:rsid w:val="1F0C5649"/>
    <w:rsid w:val="1F5A5785"/>
    <w:rsid w:val="1F7320BD"/>
    <w:rsid w:val="1FC82393"/>
    <w:rsid w:val="1FD0508D"/>
    <w:rsid w:val="20781E87"/>
    <w:rsid w:val="20FE6F12"/>
    <w:rsid w:val="210D4810"/>
    <w:rsid w:val="2143B12A"/>
    <w:rsid w:val="2163F3F4"/>
    <w:rsid w:val="2165480B"/>
    <w:rsid w:val="21DAA7FA"/>
    <w:rsid w:val="21EA4301"/>
    <w:rsid w:val="22049F8B"/>
    <w:rsid w:val="2233932E"/>
    <w:rsid w:val="22901716"/>
    <w:rsid w:val="22A8DE8A"/>
    <w:rsid w:val="22AA7D75"/>
    <w:rsid w:val="22FFC455"/>
    <w:rsid w:val="23934C9D"/>
    <w:rsid w:val="23CDCCE4"/>
    <w:rsid w:val="24269387"/>
    <w:rsid w:val="245DB153"/>
    <w:rsid w:val="24955C31"/>
    <w:rsid w:val="249C0E64"/>
    <w:rsid w:val="24B2747C"/>
    <w:rsid w:val="251C913D"/>
    <w:rsid w:val="255ED1B1"/>
    <w:rsid w:val="2572BC4E"/>
    <w:rsid w:val="25ACD0DB"/>
    <w:rsid w:val="265C4DEE"/>
    <w:rsid w:val="26DE7F82"/>
    <w:rsid w:val="2713D368"/>
    <w:rsid w:val="275AE0B6"/>
    <w:rsid w:val="278CE08E"/>
    <w:rsid w:val="27C13071"/>
    <w:rsid w:val="283A1243"/>
    <w:rsid w:val="2841D777"/>
    <w:rsid w:val="285FF08E"/>
    <w:rsid w:val="2878BE54"/>
    <w:rsid w:val="2891E6B1"/>
    <w:rsid w:val="28A13E07"/>
    <w:rsid w:val="2A148EB5"/>
    <w:rsid w:val="2A8BF8E7"/>
    <w:rsid w:val="2AD9C8CF"/>
    <w:rsid w:val="2B0AF3ED"/>
    <w:rsid w:val="2B5E822C"/>
    <w:rsid w:val="2B7C3F36"/>
    <w:rsid w:val="2B8327A1"/>
    <w:rsid w:val="2B99608E"/>
    <w:rsid w:val="2BA97BEB"/>
    <w:rsid w:val="2BD2687D"/>
    <w:rsid w:val="2C27003F"/>
    <w:rsid w:val="2C55DC5B"/>
    <w:rsid w:val="2CA8328F"/>
    <w:rsid w:val="2D474B47"/>
    <w:rsid w:val="2D5D63FA"/>
    <w:rsid w:val="2D6DFE6C"/>
    <w:rsid w:val="2D74AF2A"/>
    <w:rsid w:val="2E6E6643"/>
    <w:rsid w:val="2E7B408B"/>
    <w:rsid w:val="2EB12376"/>
    <w:rsid w:val="2EFB847A"/>
    <w:rsid w:val="2F012835"/>
    <w:rsid w:val="2F0B0C8B"/>
    <w:rsid w:val="2F34933F"/>
    <w:rsid w:val="302AB414"/>
    <w:rsid w:val="306B0273"/>
    <w:rsid w:val="30A59F2E"/>
    <w:rsid w:val="30D300D9"/>
    <w:rsid w:val="314C8794"/>
    <w:rsid w:val="3206D2D4"/>
    <w:rsid w:val="3225E95D"/>
    <w:rsid w:val="330136BC"/>
    <w:rsid w:val="3304AD48"/>
    <w:rsid w:val="3334B56B"/>
    <w:rsid w:val="33916377"/>
    <w:rsid w:val="33D2092F"/>
    <w:rsid w:val="34075C7F"/>
    <w:rsid w:val="347D5587"/>
    <w:rsid w:val="34AA18AD"/>
    <w:rsid w:val="35375040"/>
    <w:rsid w:val="35E85CDD"/>
    <w:rsid w:val="363C0EA6"/>
    <w:rsid w:val="37169942"/>
    <w:rsid w:val="37305EB7"/>
    <w:rsid w:val="3876EBE7"/>
    <w:rsid w:val="38F8B6C0"/>
    <w:rsid w:val="39051765"/>
    <w:rsid w:val="3927D4B9"/>
    <w:rsid w:val="39755F57"/>
    <w:rsid w:val="398123FE"/>
    <w:rsid w:val="3982A511"/>
    <w:rsid w:val="39B20000"/>
    <w:rsid w:val="3A17D500"/>
    <w:rsid w:val="3A5B1FB8"/>
    <w:rsid w:val="3A5DE0BF"/>
    <w:rsid w:val="3AB89EE7"/>
    <w:rsid w:val="3AE491C9"/>
    <w:rsid w:val="3AFE7B91"/>
    <w:rsid w:val="3B3FC750"/>
    <w:rsid w:val="3B874420"/>
    <w:rsid w:val="3BAEA0D6"/>
    <w:rsid w:val="3C464D1E"/>
    <w:rsid w:val="3C84BD46"/>
    <w:rsid w:val="3CDB97B1"/>
    <w:rsid w:val="3D9764FB"/>
    <w:rsid w:val="3D9A2188"/>
    <w:rsid w:val="3DA105D2"/>
    <w:rsid w:val="3F33355C"/>
    <w:rsid w:val="3F7B7455"/>
    <w:rsid w:val="3FBB42B2"/>
    <w:rsid w:val="3FF1E695"/>
    <w:rsid w:val="40404501"/>
    <w:rsid w:val="40A9E19E"/>
    <w:rsid w:val="4132E69E"/>
    <w:rsid w:val="418682DA"/>
    <w:rsid w:val="4198290E"/>
    <w:rsid w:val="41D4FA54"/>
    <w:rsid w:val="4249B0FF"/>
    <w:rsid w:val="43298757"/>
    <w:rsid w:val="436C73A6"/>
    <w:rsid w:val="438A0260"/>
    <w:rsid w:val="44874E03"/>
    <w:rsid w:val="44936195"/>
    <w:rsid w:val="44FC2458"/>
    <w:rsid w:val="451FAD3A"/>
    <w:rsid w:val="45659C53"/>
    <w:rsid w:val="456B1EE5"/>
    <w:rsid w:val="456F814F"/>
    <w:rsid w:val="45C7B086"/>
    <w:rsid w:val="45CE5E66"/>
    <w:rsid w:val="45F03932"/>
    <w:rsid w:val="462F31F6"/>
    <w:rsid w:val="46B988FB"/>
    <w:rsid w:val="46EEEDAF"/>
    <w:rsid w:val="475F39D4"/>
    <w:rsid w:val="47A1B661"/>
    <w:rsid w:val="47E23204"/>
    <w:rsid w:val="4806793A"/>
    <w:rsid w:val="48124CCF"/>
    <w:rsid w:val="48D1D624"/>
    <w:rsid w:val="48E416A5"/>
    <w:rsid w:val="4924B0ED"/>
    <w:rsid w:val="49B056D9"/>
    <w:rsid w:val="49DC0912"/>
    <w:rsid w:val="4A64AD2C"/>
    <w:rsid w:val="4A6BD082"/>
    <w:rsid w:val="4A75433E"/>
    <w:rsid w:val="4A9F8A59"/>
    <w:rsid w:val="4AF39736"/>
    <w:rsid w:val="4B14A820"/>
    <w:rsid w:val="4B2224DD"/>
    <w:rsid w:val="4B436CEF"/>
    <w:rsid w:val="4B92160A"/>
    <w:rsid w:val="4C19A5EA"/>
    <w:rsid w:val="4C8B098E"/>
    <w:rsid w:val="4C975024"/>
    <w:rsid w:val="4CA2C615"/>
    <w:rsid w:val="4CE704F2"/>
    <w:rsid w:val="4D41DB2C"/>
    <w:rsid w:val="4D5C7AF7"/>
    <w:rsid w:val="4D6D8712"/>
    <w:rsid w:val="4D9A60D4"/>
    <w:rsid w:val="4D9C4DEE"/>
    <w:rsid w:val="4E3A43DB"/>
    <w:rsid w:val="4E59CF6B"/>
    <w:rsid w:val="4EC18FF5"/>
    <w:rsid w:val="4EE0023A"/>
    <w:rsid w:val="4F9BFF87"/>
    <w:rsid w:val="515425D8"/>
    <w:rsid w:val="51B5C457"/>
    <w:rsid w:val="525352D2"/>
    <w:rsid w:val="5276E267"/>
    <w:rsid w:val="52C818BF"/>
    <w:rsid w:val="52C861F3"/>
    <w:rsid w:val="52D5FD0A"/>
    <w:rsid w:val="52F8E3A1"/>
    <w:rsid w:val="5324DBA0"/>
    <w:rsid w:val="535972A8"/>
    <w:rsid w:val="539B074E"/>
    <w:rsid w:val="5413CB7C"/>
    <w:rsid w:val="54F2C05E"/>
    <w:rsid w:val="556E5AE6"/>
    <w:rsid w:val="55A75FD3"/>
    <w:rsid w:val="55E57107"/>
    <w:rsid w:val="561D8599"/>
    <w:rsid w:val="566752AF"/>
    <w:rsid w:val="5667A29B"/>
    <w:rsid w:val="56F71621"/>
    <w:rsid w:val="57733857"/>
    <w:rsid w:val="57789C19"/>
    <w:rsid w:val="57B4D076"/>
    <w:rsid w:val="57FB0B7F"/>
    <w:rsid w:val="58C1CD15"/>
    <w:rsid w:val="58CD7660"/>
    <w:rsid w:val="5A7E730F"/>
    <w:rsid w:val="5B26CBBE"/>
    <w:rsid w:val="5BAADEB5"/>
    <w:rsid w:val="5BE234FA"/>
    <w:rsid w:val="5CD55290"/>
    <w:rsid w:val="5CFDD243"/>
    <w:rsid w:val="5DBA5F3E"/>
    <w:rsid w:val="5DDF122C"/>
    <w:rsid w:val="5E194E83"/>
    <w:rsid w:val="5EBCC3D1"/>
    <w:rsid w:val="5F52B913"/>
    <w:rsid w:val="5F698363"/>
    <w:rsid w:val="5F6FE318"/>
    <w:rsid w:val="5F8C7BA8"/>
    <w:rsid w:val="5F943434"/>
    <w:rsid w:val="5FB15E74"/>
    <w:rsid w:val="5FF717E6"/>
    <w:rsid w:val="60A2A2CC"/>
    <w:rsid w:val="60F9B150"/>
    <w:rsid w:val="61576F05"/>
    <w:rsid w:val="61B6D896"/>
    <w:rsid w:val="620B5E77"/>
    <w:rsid w:val="6233ABA8"/>
    <w:rsid w:val="624D39E3"/>
    <w:rsid w:val="62CE9BF3"/>
    <w:rsid w:val="63AE68B6"/>
    <w:rsid w:val="63BA8E03"/>
    <w:rsid w:val="64262A36"/>
    <w:rsid w:val="642C2F5B"/>
    <w:rsid w:val="6488E6A6"/>
    <w:rsid w:val="65B36C1C"/>
    <w:rsid w:val="66ED437A"/>
    <w:rsid w:val="6707EBA9"/>
    <w:rsid w:val="671AD6DF"/>
    <w:rsid w:val="674F3C7D"/>
    <w:rsid w:val="675DDC0E"/>
    <w:rsid w:val="678EDD29"/>
    <w:rsid w:val="67E90D5C"/>
    <w:rsid w:val="67F8141B"/>
    <w:rsid w:val="680B3D42"/>
    <w:rsid w:val="68A02189"/>
    <w:rsid w:val="68E072FC"/>
    <w:rsid w:val="693B50E9"/>
    <w:rsid w:val="6993D30A"/>
    <w:rsid w:val="69BD2F15"/>
    <w:rsid w:val="6A0DD029"/>
    <w:rsid w:val="6ADF6CCC"/>
    <w:rsid w:val="6B130295"/>
    <w:rsid w:val="6BC535A8"/>
    <w:rsid w:val="6BFB3434"/>
    <w:rsid w:val="6C9A1FA9"/>
    <w:rsid w:val="6D183600"/>
    <w:rsid w:val="6D6B4098"/>
    <w:rsid w:val="6DC610F0"/>
    <w:rsid w:val="6DFA96AC"/>
    <w:rsid w:val="6E0A8B61"/>
    <w:rsid w:val="6E84B692"/>
    <w:rsid w:val="6EBC5875"/>
    <w:rsid w:val="6F0710F9"/>
    <w:rsid w:val="6F2198D2"/>
    <w:rsid w:val="6F31E36C"/>
    <w:rsid w:val="6F513DF2"/>
    <w:rsid w:val="6FE9FDA3"/>
    <w:rsid w:val="702CFB72"/>
    <w:rsid w:val="704623CF"/>
    <w:rsid w:val="715B6038"/>
    <w:rsid w:val="719012E9"/>
    <w:rsid w:val="71C04FA0"/>
    <w:rsid w:val="71F3F937"/>
    <w:rsid w:val="72AC41B0"/>
    <w:rsid w:val="72B84F84"/>
    <w:rsid w:val="73223AB8"/>
    <w:rsid w:val="734F2D31"/>
    <w:rsid w:val="73649C34"/>
    <w:rsid w:val="736DEA80"/>
    <w:rsid w:val="73755157"/>
    <w:rsid w:val="7382CDED"/>
    <w:rsid w:val="74B7E8DC"/>
    <w:rsid w:val="74EC7E45"/>
    <w:rsid w:val="751A5F22"/>
    <w:rsid w:val="752B99F9"/>
    <w:rsid w:val="752DF65D"/>
    <w:rsid w:val="7546D050"/>
    <w:rsid w:val="7562316A"/>
    <w:rsid w:val="7576527D"/>
    <w:rsid w:val="758FB5DB"/>
    <w:rsid w:val="759F2CB2"/>
    <w:rsid w:val="75D87055"/>
    <w:rsid w:val="75DAEC49"/>
    <w:rsid w:val="7627D992"/>
    <w:rsid w:val="773D30ED"/>
    <w:rsid w:val="7762B3EB"/>
    <w:rsid w:val="77662A77"/>
    <w:rsid w:val="780B1B68"/>
    <w:rsid w:val="78380D57"/>
    <w:rsid w:val="787452F3"/>
    <w:rsid w:val="78CA65DB"/>
    <w:rsid w:val="79736B49"/>
    <w:rsid w:val="7983C764"/>
    <w:rsid w:val="7A369C2A"/>
    <w:rsid w:val="7B1E7F40"/>
    <w:rsid w:val="7B3DD2D3"/>
    <w:rsid w:val="7B779B9F"/>
    <w:rsid w:val="7B809B78"/>
    <w:rsid w:val="7BE9BCC0"/>
    <w:rsid w:val="7BF69480"/>
    <w:rsid w:val="7C0E6E36"/>
    <w:rsid w:val="7C36250E"/>
    <w:rsid w:val="7CF74458"/>
    <w:rsid w:val="7DA829B3"/>
    <w:rsid w:val="7DC81D62"/>
    <w:rsid w:val="7DCEC934"/>
    <w:rsid w:val="7DDC34BA"/>
    <w:rsid w:val="7E1782DB"/>
    <w:rsid w:val="7E46095C"/>
    <w:rsid w:val="7EA4A27F"/>
    <w:rsid w:val="7EA8190B"/>
    <w:rsid w:val="7EC14168"/>
    <w:rsid w:val="7F78051B"/>
    <w:rsid w:val="7F94CE4A"/>
    <w:rsid w:val="7FF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0C420"/>
  <w15:chartTrackingRefBased/>
  <w15:docId w15:val="{8B98B9EA-602C-4599-9FDA-78B088EB6CD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9" w:semiHidden="1" w:qFormat="1"/>
    <w:lsdException w:name="heading 5" w:uiPriority="1" w:semiHidden="1" w:qFormat="1"/>
    <w:lsdException w:name="heading 6" w:uiPriority="9" w:semiHidden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semiHidden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styleId="Normal" w:default="1">
    <w:name w:val="Normal"/>
    <w:uiPriority w:val="1"/>
    <w:qFormat/>
    <w:rsid w:val="00FF65E4"/>
    <w:pPr>
      <w:spacing w:before="120" w:after="0"/>
    </w:pPr>
    <w:rPr>
      <w:sz w:val="24"/>
    </w:rPr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1"/>
    <w:semiHidden/>
    <w:rsid w:val="00562601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styleId="NumberedList" w:customStyle="1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styleId="Default" w:customStyle="1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eading2Char" w:customStyle="1">
    <w:name w:val="Heading 2 Char"/>
    <w:basedOn w:val="DefaultParagraphFont"/>
    <w:link w:val="Heading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ind w:left="720"/>
    </w:pPr>
  </w:style>
  <w:style w:type="character" w:styleId="Heading3Char" w:customStyle="1">
    <w:name w:val="Heading 3 Char"/>
    <w:basedOn w:val="DefaultParagraphFont"/>
    <w:link w:val="Heading3"/>
    <w:uiPriority w:val="1"/>
    <w:semiHidden/>
    <w:rsid w:val="00562601"/>
    <w:rPr>
      <w:b/>
      <w:bCs/>
      <w:color w:val="694A77"/>
      <w:sz w:val="24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rPr>
      <w:sz w:val="18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562601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2B69B4"/>
    <w:pPr>
      <w:spacing w:before="0"/>
    </w:pPr>
    <w:rPr>
      <w:rFonts w:eastAsia="Calibri" w:cs="Times New Roman" w:asciiTheme="majorHAnsi" w:hAnsiTheme="majorHAnsi"/>
      <w:b/>
      <w:color w:val="FFFFFF"/>
      <w:sz w:val="44"/>
    </w:rPr>
  </w:style>
  <w:style w:type="character" w:styleId="HeaderChar" w:customStyle="1">
    <w:name w:val="Header Char"/>
    <w:basedOn w:val="DefaultParagraphFont"/>
    <w:link w:val="Header"/>
    <w:uiPriority w:val="99"/>
    <w:rsid w:val="002B69B4"/>
    <w:rPr>
      <w:rFonts w:eastAsia="Calibri" w:cs="Times New Roman" w:asciiTheme="majorHAnsi" w:hAnsiTheme="majorHAnsi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unhideWhenUsed/>
    <w:qFormat/>
    <w:rsid w:val="002A648D"/>
    <w:pPr>
      <w:spacing w:before="0" w:line="240" w:lineRule="auto"/>
    </w:pPr>
    <w:rPr>
      <w:sz w:val="18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2A648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D1F49"/>
    <w:rPr>
      <w:rFonts w:ascii="Calibri" w:hAnsi="Calibri" w:eastAsia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sid w:val="0056260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</w:pPr>
  </w:style>
  <w:style w:type="table" w:styleId="FigureTable" w:customStyle="1">
    <w:name w:val="Figure Table"/>
    <w:basedOn w:val="TableNormal"/>
    <w:uiPriority w:val="99"/>
    <w:rsid w:val="000D1F49"/>
    <w:tblPr/>
    <w:trPr>
      <w:cantSplit/>
    </w:trPr>
  </w:style>
  <w:style w:type="character" w:styleId="Heading4Char" w:customStyle="1">
    <w:name w:val="Heading 4 Char"/>
    <w:basedOn w:val="DefaultParagraphFont"/>
    <w:link w:val="Heading4"/>
    <w:uiPriority w:val="9"/>
    <w:semiHidden/>
    <w:rsid w:val="00562601"/>
    <w:rPr>
      <w:b/>
      <w:sz w:val="25"/>
      <w:szCs w:val="25"/>
    </w:rPr>
  </w:style>
  <w:style w:type="character" w:styleId="Heading5Char" w:customStyle="1">
    <w:name w:val="Heading 5 Char"/>
    <w:basedOn w:val="Heading2Char"/>
    <w:link w:val="Heading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62601"/>
    <w:rPr>
      <w:rFonts w:asciiTheme="majorHAnsi" w:hAnsiTheme="majorHAnsi" w:eastAsiaTheme="majorEastAsia" w:cstheme="majorBidi"/>
      <w:color w:val="0A273B" w:themeColor="accent1" w:themeShade="7F"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62601"/>
    <w:rPr>
      <w:rFonts w:asciiTheme="majorHAnsi" w:hAnsiTheme="majorHAnsi" w:eastAsiaTheme="majorEastAsia" w:cstheme="majorBidi"/>
      <w:i/>
      <w:iCs/>
      <w:color w:val="0A273B" w:themeColor="accent1" w:themeShade="7F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62601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62601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hAnsi="Times New Roman" w:cs="Times New Roman" w:eastAsiaTheme="minorEastAsia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hAnsi="Calibri" w:eastAsia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562601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806FF3"/>
    <w:rPr>
      <w:color w:val="808080"/>
    </w:rPr>
  </w:style>
  <w:style w:type="paragraph" w:styleId="TableHeaders" w:customStyle="1">
    <w:name w:val="Table Headers"/>
    <w:basedOn w:val="Normal"/>
    <w:uiPriority w:val="1"/>
    <w:qFormat/>
    <w:rsid w:val="002A648D"/>
    <w:pPr>
      <w:spacing w:before="0"/>
      <w:jc w:val="center"/>
    </w:pPr>
    <w:rPr>
      <w:rFonts w:eastAsia="Calibri" w:cstheme="minorHAnsi"/>
      <w:b/>
      <w:noProof/>
      <w:szCs w:val="18"/>
    </w:rPr>
  </w:style>
  <w:style w:type="paragraph" w:styleId="TableSubheadings" w:customStyle="1">
    <w:name w:val="Table Subheadings"/>
    <w:basedOn w:val="Normal"/>
    <w:uiPriority w:val="1"/>
    <w:qFormat/>
    <w:rsid w:val="00582B1C"/>
    <w:pPr>
      <w:spacing w:before="0"/>
      <w:jc w:val="center"/>
    </w:pPr>
    <w:rPr>
      <w:rFonts w:eastAsia="Calibri" w:cs="Times New Roman"/>
      <w:i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48D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648D"/>
    <w:rPr>
      <w:rFonts w:ascii="Segoe UI" w:hAnsi="Segoe UI" w:cs="Segoe UI"/>
      <w:sz w:val="18"/>
      <w:szCs w:val="18"/>
    </w:rPr>
  </w:style>
  <w:style w:type="paragraph" w:styleId="Total" w:customStyle="1">
    <w:name w:val="Total"/>
    <w:basedOn w:val="Normal"/>
    <w:next w:val="Normal"/>
    <w:link w:val="TotalChar"/>
    <w:uiPriority w:val="1"/>
    <w:qFormat/>
    <w:rsid w:val="002A648D"/>
    <w:rPr>
      <w:b/>
    </w:rPr>
  </w:style>
  <w:style w:type="character" w:styleId="TotalChar" w:customStyle="1">
    <w:name w:val="Total Char"/>
    <w:basedOn w:val="DefaultParagraphFont"/>
    <w:link w:val="Total"/>
    <w:uiPriority w:val="1"/>
    <w:rsid w:val="002A648D"/>
    <w:rPr>
      <w:b/>
      <w:sz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26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28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27" /><Relationship Type="http://schemas.openxmlformats.org/officeDocument/2006/relationships/theme" Target="theme/theme1.xml" Id="rId30" /><Relationship Type="http://schemas.microsoft.com/office/2020/10/relationships/intelligence" Target="intelligence2.xml" Id="Rcd9f783601ab45f6" /><Relationship Type="http://schemas.openxmlformats.org/officeDocument/2006/relationships/image" Target="/media/image2.png" Id="Rbd4f377e59ac49b2" /><Relationship Type="http://schemas.openxmlformats.org/officeDocument/2006/relationships/image" Target="/media/image3.png" Id="R9604d0ada68b4f84" /><Relationship Type="http://schemas.openxmlformats.org/officeDocument/2006/relationships/hyperlink" Target="https://uat.instructure.com/courses/6127/assignments/219054?module_item_id=603498" TargetMode="External" Id="R75b858382a464090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u2\AppData\Roaming\Microsoft\Templates\Logowear%20order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11418357084BEA947D0838B23F8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401D2-9DDB-4334-AAF0-0C4C0CA4C244}"/>
      </w:docPartPr>
      <w:docPartBody>
        <w:p w:rsidR="00F34ACC" w:rsidRDefault="00F34ACC">
          <w:pPr>
            <w:pStyle w:val="9F11418357084BEA947D0838B23F80E9"/>
          </w:pPr>
          <w:r w:rsidRPr="002A4ED5">
            <w:t>Phone</w:t>
          </w:r>
        </w:p>
      </w:docPartBody>
    </w:docPart>
    <w:docPart>
      <w:docPartPr>
        <w:name w:val="09A56078A4B04A3B8E839D2EB8C36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06FFF-0F8B-402E-B9DD-FC2F18ECFBF5}"/>
      </w:docPartPr>
      <w:docPartBody>
        <w:p w:rsidR="00F34ACC" w:rsidRDefault="00F34ACC">
          <w:pPr>
            <w:pStyle w:val="09A56078A4B04A3B8E839D2EB8C364C8"/>
          </w:pPr>
          <w:r w:rsidRPr="002A4ED5">
            <w:t>Email</w:t>
          </w:r>
        </w:p>
      </w:docPartBody>
    </w:docPart>
    <w:docPart>
      <w:docPartPr>
        <w:name w:val="846918ACA2B74145B8B33421E72B8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7EAC2-814A-421A-9465-08BF38B6CFF2}"/>
      </w:docPartPr>
      <w:docPartBody>
        <w:p w:rsidR="00F34ACC" w:rsidP="00B322F1" w:rsidRDefault="00B322F1">
          <w:pPr>
            <w:pStyle w:val="846918ACA2B74145B8B33421E72B806D"/>
          </w:pPr>
          <w:r w:rsidRPr="002A4ED5">
            <w:t>Description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F1"/>
    <w:rsid w:val="002D00D4"/>
    <w:rsid w:val="00413DA2"/>
    <w:rsid w:val="005B5B8A"/>
    <w:rsid w:val="006C2232"/>
    <w:rsid w:val="00B322F1"/>
    <w:rsid w:val="00B50BC2"/>
    <w:rsid w:val="00F3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11418357084BEA947D0838B23F80E9">
    <w:name w:val="9F11418357084BEA947D0838B23F80E9"/>
  </w:style>
  <w:style w:type="paragraph" w:customStyle="1" w:styleId="09A56078A4B04A3B8E839D2EB8C364C8">
    <w:name w:val="09A56078A4B04A3B8E839D2EB8C364C8"/>
  </w:style>
  <w:style w:type="paragraph" w:customStyle="1" w:styleId="846918ACA2B74145B8B33421E72B806D">
    <w:name w:val="846918ACA2B74145B8B33421E72B806D"/>
    <w:rsid w:val="00B322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2E9F136E3D414993D4F634337CF467" ma:contentTypeVersion="12" ma:contentTypeDescription="Create a new document." ma:contentTypeScope="" ma:versionID="a5bc99e91a3bbf219b6494dbf1bd2f15">
  <xsd:schema xmlns:xsd="http://www.w3.org/2001/XMLSchema" xmlns:xs="http://www.w3.org/2001/XMLSchema" xmlns:p="http://schemas.microsoft.com/office/2006/metadata/properties" xmlns:ns2="94558faa-1087-4d33-ac80-a81d5b4ca98a" xmlns:ns3="629eb021-e876-411f-a710-39657aa16ce6" targetNamespace="http://schemas.microsoft.com/office/2006/metadata/properties" ma:root="true" ma:fieldsID="cf22a4106a375ac99183a650be0ae638" ns2:_="" ns3:_="">
    <xsd:import namespace="94558faa-1087-4d33-ac80-a81d5b4ca98a"/>
    <xsd:import namespace="629eb021-e876-411f-a710-39657aa16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8faa-1087-4d33-ac80-a81d5b4ca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04d66c2-9c0c-4490-a2aa-cc802f4b85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eb021-e876-411f-a710-39657aa16c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2506ba-86a5-4e6f-a138-8106c28c7af3}" ma:internalName="TaxCatchAll" ma:showField="CatchAllData" ma:web="629eb021-e876-411f-a710-39657aa16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558faa-1087-4d33-ac80-a81d5b4ca98a">
      <Terms xmlns="http://schemas.microsoft.com/office/infopath/2007/PartnerControls"/>
    </lcf76f155ced4ddcb4097134ff3c332f>
    <TaxCatchAll xmlns="629eb021-e876-411f-a710-39657aa16c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993943-06F8-4CB4-9D92-8BF95A1D0228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EE79A9F3-5AFE-4833-82B4-53462309E3B0}"/>
</file>

<file path=customXml/itemProps3.xml><?xml version="1.0" encoding="utf-8"?>
<ds:datastoreItem xmlns:ds="http://schemas.openxmlformats.org/officeDocument/2006/customXml" ds:itemID="{ABC415B0-7E7E-4C20-9099-EA3479FC52AE}">
  <ds:schemaRefs>
    <ds:schemaRef ds:uri="94558faa-1087-4d33-ac80-a81d5b4ca98a"/>
    <ds:schemaRef ds:uri="http://purl.org/dc/dcmitype/"/>
    <ds:schemaRef ds:uri="629eb021-e876-411f-a710-39657aa16ce6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E9698FA-1661-475A-9FC8-BB883DA2C24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Logowear order form.dotx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Wesston Dana</lastModifiedBy>
  <revision>11</revision>
  <dcterms:created xsi:type="dcterms:W3CDTF">2022-10-12T01:35:00.0000000Z</dcterms:created>
  <dcterms:modified xsi:type="dcterms:W3CDTF">2024-02-11T23:43:34.7218459Z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0x0101008A2E9F136E3D414993D4F634337CF467</vt:lpwstr>
  </property>
  <property fmtid="{D5CDD505-2E9C-101B-9397-08002B2CF9AE}" pid="3" name="MediaServiceImageTags">
    <vt:lpwstr/>
  </property>
  <property fmtid="{D5CDD505-2E9C-101B-9397-08002B2CF9AE}" pid="4" name="GrammarlyDocumentId">
    <vt:lpwstr>24a352c53733db7591167e7d13e57e0ef5f0be1679e6aa95075d644bcc28cb4b</vt:lpwstr>
  </property>
</Properties>
</file>